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ABD" w:rsidRDefault="00E5408A">
      <w:pPr>
        <w:pStyle w:val="Companyname"/>
      </w:pPr>
      <w:r w:rsidRPr="00AC7662">
        <w:rPr>
          <w:rFonts w:ascii="Arial" w:hAnsi="Arial" w:cs="Arial"/>
          <w:b w:val="0"/>
          <w:bCs w:val="0"/>
          <w:noProof/>
          <w:sz w:val="22"/>
          <w:szCs w:val="22"/>
          <w:lang w:val="en-MY" w:eastAsia="en-MY"/>
        </w:rPr>
        <w:drawing>
          <wp:inline distT="0" distB="0" distL="0" distR="0" wp14:anchorId="33A264D7" wp14:editId="78035E86">
            <wp:extent cx="3860800" cy="654050"/>
            <wp:effectExtent l="0" t="0" r="635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ABD" w:rsidRPr="000623CE" w:rsidRDefault="000623CE" w:rsidP="000623CE">
      <w:pPr>
        <w:pStyle w:val="Logo"/>
        <w:jc w:val="right"/>
        <w:rPr>
          <w:b/>
          <w:i/>
          <w:sz w:val="20"/>
        </w:rPr>
      </w:pPr>
      <w:r w:rsidRPr="000623CE">
        <w:rPr>
          <w:b/>
          <w:i/>
          <w:sz w:val="20"/>
        </w:rPr>
        <w:t>Private &amp; Confidential</w:t>
      </w:r>
    </w:p>
    <w:p w:rsidR="00571ABD" w:rsidRDefault="000623CE" w:rsidP="00885967">
      <w:pPr>
        <w:pStyle w:val="Heading1"/>
        <w:jc w:val="center"/>
      </w:pPr>
      <w:r>
        <w:t>Whistleblowing assessment report</w:t>
      </w:r>
    </w:p>
    <w:p w:rsidR="00571ABD" w:rsidRPr="0024073A" w:rsidRDefault="00CB7B94">
      <w:pPr>
        <w:pStyle w:val="Heading2"/>
        <w:rPr>
          <w:b/>
        </w:rPr>
      </w:pPr>
      <w:r>
        <w:rPr>
          <w:b/>
        </w:rPr>
        <w:t>Whistle</w:t>
      </w:r>
      <w:r w:rsidR="00885967">
        <w:rPr>
          <w:b/>
        </w:rPr>
        <w:t>b</w:t>
      </w:r>
      <w:r w:rsidR="000623CE" w:rsidRPr="0024073A">
        <w:rPr>
          <w:b/>
        </w:rPr>
        <w:t>lowing Report Information</w:t>
      </w:r>
    </w:p>
    <w:tbl>
      <w:tblPr>
        <w:tblStyle w:val="Report"/>
        <w:tblW w:w="5000" w:type="pct"/>
        <w:tblLayout w:type="fixed"/>
        <w:tblLook w:val="0680" w:firstRow="0" w:lastRow="0" w:firstColumn="1" w:lastColumn="0" w:noHBand="1" w:noVBand="1"/>
        <w:tblDescription w:val="Contact information table"/>
      </w:tblPr>
      <w:tblGrid>
        <w:gridCol w:w="1843"/>
        <w:gridCol w:w="142"/>
        <w:gridCol w:w="8815"/>
      </w:tblGrid>
      <w:tr w:rsidR="00885967" w:rsidTr="00885967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885967" w:rsidRDefault="00885967" w:rsidP="00241D46">
            <w:pPr>
              <w:pStyle w:val="Heading3"/>
              <w:outlineLvl w:val="2"/>
            </w:pPr>
            <w:r w:rsidRPr="00885967">
              <w:t>Complainant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885967" w:rsidRDefault="00885967" w:rsidP="00241D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5967">
              <w:rPr>
                <w:color w:val="8D4121" w:themeColor="accent2" w:themeShade="BF"/>
              </w:rPr>
              <w:t>:</w:t>
            </w:r>
          </w:p>
        </w:tc>
        <w:sdt>
          <w:sdtPr>
            <w:id w:val="-1738780118"/>
            <w:lock w:val="sdtLocked"/>
            <w:placeholder>
              <w:docPart w:val="E17A7E0B832B4F84A4EB8763289FD792"/>
            </w:placeholder>
            <w:showingPlcHdr/>
          </w:sdtPr>
          <w:sdtEndPr/>
          <w:sdtContent>
            <w:tc>
              <w:tcPr>
                <w:tcW w:w="8815" w:type="dxa"/>
                <w:tcBorders>
                  <w:top w:val="single" w:sz="4" w:space="0" w:color="auto"/>
                  <w:bottom w:val="single" w:sz="4" w:space="0" w:color="7F7F7F" w:themeColor="text1" w:themeTint="80"/>
                </w:tcBorders>
              </w:tcPr>
              <w:p w:rsidR="00885967" w:rsidRDefault="00885967" w:rsidP="000623C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D37E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85967" w:rsidTr="00885967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885967" w:rsidRDefault="00885967" w:rsidP="00241D46">
            <w:pPr>
              <w:pStyle w:val="Heading3"/>
              <w:outlineLvl w:val="2"/>
            </w:pPr>
            <w:r>
              <w:t>Contact Info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885967" w:rsidRPr="00885967" w:rsidRDefault="00885967" w:rsidP="00241D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id w:val="-1503426966"/>
            <w:lock w:val="sdtLocked"/>
            <w:placeholder>
              <w:docPart w:val="E17A7E0B832B4F84A4EB8763289FD792"/>
            </w:placeholder>
            <w:showingPlcHdr/>
          </w:sdtPr>
          <w:sdtEndPr/>
          <w:sdtContent>
            <w:tc>
              <w:tcPr>
                <w:tcW w:w="8815" w:type="dxa"/>
                <w:tcBorders>
                  <w:top w:val="single" w:sz="4" w:space="0" w:color="auto"/>
                  <w:bottom w:val="single" w:sz="4" w:space="0" w:color="7F7F7F" w:themeColor="text1" w:themeTint="80"/>
                </w:tcBorders>
              </w:tcPr>
              <w:p w:rsidR="00885967" w:rsidRDefault="00885967" w:rsidP="000623C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D37E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85967" w:rsidTr="00885967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885967" w:rsidRDefault="00885967" w:rsidP="00241D46">
            <w:pPr>
              <w:pStyle w:val="Heading3"/>
              <w:outlineLvl w:val="2"/>
            </w:pPr>
            <w:r>
              <w:t>Date Reported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885967" w:rsidRPr="00885967" w:rsidRDefault="00885967" w:rsidP="00241D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id w:val="-898518848"/>
            <w:lock w:val="sdtLocked"/>
            <w:placeholder>
              <w:docPart w:val="985374DCAB5C4923BF65CC05A5C5DE18"/>
            </w:placeholder>
            <w:showingPlcHdr/>
            <w:date>
              <w:dateFormat w:val="d MMMM yyyy"/>
              <w:lid w:val="en-MY"/>
              <w:storeMappedDataAs w:val="dateTime"/>
              <w:calendar w:val="gregorian"/>
            </w:date>
          </w:sdtPr>
          <w:sdtEndPr/>
          <w:sdtContent>
            <w:tc>
              <w:tcPr>
                <w:tcW w:w="8815" w:type="dxa"/>
                <w:tcBorders>
                  <w:top w:val="single" w:sz="4" w:space="0" w:color="auto"/>
                  <w:bottom w:val="single" w:sz="4" w:space="0" w:color="7F7F7F" w:themeColor="text1" w:themeTint="80"/>
                </w:tcBorders>
              </w:tcPr>
              <w:p w:rsidR="00885967" w:rsidRDefault="00885967" w:rsidP="0088596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D37E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885967" w:rsidTr="00885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</w:tcBorders>
          </w:tcPr>
          <w:p w:rsidR="00885967" w:rsidRDefault="00885967" w:rsidP="00241D46">
            <w:pPr>
              <w:pStyle w:val="Heading3"/>
              <w:outlineLvl w:val="2"/>
            </w:pPr>
            <w:r>
              <w:t>Time Reported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85967" w:rsidRPr="00885967" w:rsidRDefault="00885967" w:rsidP="00241D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id w:val="-145586868"/>
            <w:lock w:val="sdtLocked"/>
            <w:placeholder>
              <w:docPart w:val="4551A16E7FBE4EAC9817E69FC0AAFD2F"/>
            </w:placeholder>
            <w:showingPlcHdr/>
          </w:sdtPr>
          <w:sdtEndPr/>
          <w:sdtContent>
            <w:tc>
              <w:tcPr>
                <w:tcW w:w="8815" w:type="dxa"/>
                <w:tcBorders>
                  <w:bottom w:val="single" w:sz="4" w:space="0" w:color="auto"/>
                </w:tcBorders>
              </w:tcPr>
              <w:p w:rsidR="00885967" w:rsidRDefault="00885967" w:rsidP="0088596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D37E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85967" w:rsidTr="00885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5967" w:rsidRDefault="00885967" w:rsidP="00241D46">
            <w:pPr>
              <w:pStyle w:val="Heading3"/>
              <w:outlineLvl w:val="2"/>
            </w:pPr>
            <w:r>
              <w:t>Source of Report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885967" w:rsidRPr="00885967" w:rsidRDefault="00885967" w:rsidP="00241D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alias w:val="Source of Report"/>
            <w:tag w:val="Source of Report"/>
            <w:id w:val="-837454807"/>
            <w:lock w:val="sdtLocked"/>
            <w:placeholder>
              <w:docPart w:val="A5B965A4BACA401388B210158C3EC11F"/>
            </w:placeholder>
            <w:showingPlcHdr/>
            <w:comboBox>
              <w:listItem w:value="Choose an item."/>
              <w:listItem w:displayText="Email" w:value="Email"/>
              <w:listItem w:displayText="Letter" w:value="Letter"/>
              <w:listItem w:displayText="Hotline" w:value="Hotline"/>
              <w:listItem w:displayText="Walk-in" w:value="Walk-in"/>
            </w:comboBox>
          </w:sdtPr>
          <w:sdtEndPr/>
          <w:sdtContent>
            <w:tc>
              <w:tcPr>
                <w:tcW w:w="881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885967" w:rsidRDefault="00885967" w:rsidP="0088596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D37E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571ABD" w:rsidRPr="0024073A" w:rsidRDefault="00A41F24">
      <w:pPr>
        <w:pStyle w:val="Heading2"/>
        <w:rPr>
          <w:b/>
        </w:rPr>
      </w:pPr>
      <w:r w:rsidRPr="0024073A">
        <w:rPr>
          <w:b/>
        </w:rPr>
        <w:t>Details of Allegation</w:t>
      </w:r>
    </w:p>
    <w:tbl>
      <w:tblPr>
        <w:tblStyle w:val="Report"/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620" w:firstRow="1" w:lastRow="0" w:firstColumn="0" w:lastColumn="0" w:noHBand="1" w:noVBand="1"/>
        <w:tblDescription w:val="Short-term action items table"/>
      </w:tblPr>
      <w:tblGrid>
        <w:gridCol w:w="3261"/>
        <w:gridCol w:w="141"/>
        <w:gridCol w:w="7398"/>
      </w:tblGrid>
      <w:tr w:rsidR="00885967" w:rsidTr="008859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61" w:type="dxa"/>
          </w:tcPr>
          <w:p w:rsidR="00885967" w:rsidRDefault="00885967" w:rsidP="00885967">
            <w:pPr>
              <w:pStyle w:val="Heading3"/>
              <w:outlineLvl w:val="2"/>
            </w:pPr>
            <w:r>
              <w:t xml:space="preserve">Person Involved                           </w:t>
            </w:r>
          </w:p>
        </w:tc>
        <w:tc>
          <w:tcPr>
            <w:tcW w:w="141" w:type="dxa"/>
          </w:tcPr>
          <w:p w:rsidR="00885967" w:rsidRPr="00885967" w:rsidRDefault="00885967" w:rsidP="00241D46">
            <w:pPr>
              <w:pStyle w:val="Heading3"/>
              <w:jc w:val="center"/>
              <w:outlineLvl w:val="2"/>
            </w:pPr>
            <w:r>
              <w:t>:</w:t>
            </w:r>
          </w:p>
        </w:tc>
        <w:sdt>
          <w:sdtPr>
            <w:id w:val="492219001"/>
            <w:lock w:val="sdtLocked"/>
            <w:placeholder>
              <w:docPart w:val="A2C69E975DC84B53AFF47C8CB7027A83"/>
            </w:placeholder>
            <w:showingPlcHdr/>
          </w:sdtPr>
          <w:sdtEndPr/>
          <w:sdtContent>
            <w:tc>
              <w:tcPr>
                <w:tcW w:w="7398" w:type="dxa"/>
              </w:tcPr>
              <w:p w:rsidR="00885967" w:rsidRDefault="00885967" w:rsidP="00A41F24">
                <w:pPr>
                  <w:pStyle w:val="Heading3"/>
                  <w:outlineLvl w:val="2"/>
                </w:pPr>
                <w:r w:rsidRPr="00FD37E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85967" w:rsidTr="00885967">
        <w:tc>
          <w:tcPr>
            <w:tcW w:w="3261" w:type="dxa"/>
          </w:tcPr>
          <w:p w:rsidR="00885967" w:rsidRDefault="00885967" w:rsidP="00885967">
            <w:pPr>
              <w:pStyle w:val="Heading3"/>
              <w:outlineLvl w:val="2"/>
            </w:pPr>
            <w:r>
              <w:t xml:space="preserve">Position                                           </w:t>
            </w:r>
          </w:p>
        </w:tc>
        <w:tc>
          <w:tcPr>
            <w:tcW w:w="141" w:type="dxa"/>
          </w:tcPr>
          <w:p w:rsidR="00885967" w:rsidRPr="00885967" w:rsidRDefault="00885967" w:rsidP="00241D46">
            <w:pPr>
              <w:jc w:val="center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id w:val="-2079745247"/>
            <w:lock w:val="sdtLocked"/>
            <w:placeholder>
              <w:docPart w:val="96C26CE11119491EB5B5819BF1B05B87"/>
            </w:placeholder>
            <w:showingPlcHdr/>
          </w:sdtPr>
          <w:sdtEndPr/>
          <w:sdtContent>
            <w:tc>
              <w:tcPr>
                <w:tcW w:w="7398" w:type="dxa"/>
              </w:tcPr>
              <w:p w:rsidR="00885967" w:rsidRPr="004A4768" w:rsidRDefault="00885967" w:rsidP="00A41F24">
                <w:r w:rsidRPr="00FD37E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85967" w:rsidTr="00885967">
        <w:tc>
          <w:tcPr>
            <w:tcW w:w="3261" w:type="dxa"/>
          </w:tcPr>
          <w:p w:rsidR="00885967" w:rsidRDefault="00885967" w:rsidP="00885967">
            <w:pPr>
              <w:pStyle w:val="Heading3"/>
              <w:outlineLvl w:val="2"/>
            </w:pPr>
            <w:r>
              <w:t xml:space="preserve">Nature of Alleged Misconduct    </w:t>
            </w:r>
          </w:p>
        </w:tc>
        <w:tc>
          <w:tcPr>
            <w:tcW w:w="141" w:type="dxa"/>
          </w:tcPr>
          <w:p w:rsidR="00885967" w:rsidRPr="00885967" w:rsidRDefault="00885967" w:rsidP="00241D46">
            <w:pPr>
              <w:jc w:val="center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alias w:val="Nature of Alleged Misconduct"/>
            <w:tag w:val="Nature of Alleged Misconduct"/>
            <w:id w:val="898714762"/>
            <w:lock w:val="sdtLocked"/>
            <w:placeholder>
              <w:docPart w:val="3FB6EC9A58044B0B83B80FDEF7BE5043"/>
            </w:placeholder>
            <w:showingPlcHdr/>
            <w:comboBox>
              <w:listItem w:value="Choose an item."/>
              <w:listItem w:displayText="Bribery, receiving kick-backs" w:value="Bribery, receiving kick-backs"/>
              <w:listItem w:displayText="Fraud or dishonesty" w:value="Fraud or dishonesty"/>
              <w:listItem w:displayText="Misuse position" w:value="Misuse position"/>
              <w:listItem w:displayText="Misuse of the Bank's property and information" w:value="Misuse of the Bank's property and information"/>
              <w:listItem w:displayText="Harassment, sexual harassment" w:value="Harassment, sexual harassment"/>
              <w:listItem w:displayText="Intimidation, bullying" w:value="Intimidation, bullying"/>
              <w:listItem w:displayText="Forgery or alteration of any documents" w:value="Forgery or alteration of any documents"/>
              <w:listItem w:displayText="Actual or suspected criminal offences" w:value="Actual or suspected criminal offences"/>
              <w:listItem w:displayText="Embezzlement or theft" w:value="Embezzlement or theft"/>
              <w:listItem w:displayText="Conflict of interest" w:value="Conflict of interest"/>
              <w:listItem w:displayText="Breach of the Bank's Code of Ethics and Conduct and other policies" w:value="Breach of the Bank's Code of Ethics and Conduct and other policies"/>
              <w:listItem w:displayText="Breach of Bank Negara Malaysia Guideline BNM/GP7" w:value="Breach of Bank Negara Malaysia Guideline BNM/GP7"/>
            </w:comboBox>
          </w:sdtPr>
          <w:sdtEndPr/>
          <w:sdtContent>
            <w:tc>
              <w:tcPr>
                <w:tcW w:w="7398" w:type="dxa"/>
              </w:tcPr>
              <w:p w:rsidR="00885967" w:rsidRDefault="00885967" w:rsidP="00A41F24">
                <w:r w:rsidRPr="00FD37E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85967" w:rsidTr="00885967">
        <w:tc>
          <w:tcPr>
            <w:tcW w:w="3261" w:type="dxa"/>
          </w:tcPr>
          <w:p w:rsidR="00885967" w:rsidRDefault="00885967" w:rsidP="00885967">
            <w:pPr>
              <w:pStyle w:val="Heading3"/>
              <w:outlineLvl w:val="2"/>
            </w:pPr>
            <w:r>
              <w:t>Details of Alleged Misconduct</w:t>
            </w:r>
          </w:p>
        </w:tc>
        <w:tc>
          <w:tcPr>
            <w:tcW w:w="141" w:type="dxa"/>
          </w:tcPr>
          <w:p w:rsidR="00885967" w:rsidRPr="00885967" w:rsidRDefault="00885967" w:rsidP="00241D46">
            <w:pPr>
              <w:jc w:val="center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id w:val="274373833"/>
            <w:lock w:val="sdtLocked"/>
            <w:placeholder>
              <w:docPart w:val="34F3672B7BB84947A4F05C02CEB22DDD"/>
            </w:placeholder>
            <w:showingPlcHdr/>
          </w:sdtPr>
          <w:sdtEndPr/>
          <w:sdtContent>
            <w:tc>
              <w:tcPr>
                <w:tcW w:w="7398" w:type="dxa"/>
              </w:tcPr>
              <w:p w:rsidR="00885967" w:rsidRDefault="00885967" w:rsidP="00A41F24">
                <w:r w:rsidRPr="00FD37E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571ABD" w:rsidRPr="0024073A" w:rsidRDefault="0083783A">
      <w:pPr>
        <w:pStyle w:val="Heading2"/>
        <w:rPr>
          <w:b/>
        </w:rPr>
      </w:pPr>
      <w:r w:rsidRPr="0024073A">
        <w:rPr>
          <w:b/>
        </w:rPr>
        <w:t>Preliminary Findings &amp; Recommendation by Whistle</w:t>
      </w:r>
      <w:r w:rsidR="00241D46">
        <w:rPr>
          <w:b/>
        </w:rPr>
        <w:t>b</w:t>
      </w:r>
      <w:r w:rsidRPr="0024073A">
        <w:rPr>
          <w:b/>
        </w:rPr>
        <w:t>lowing Coordinator</w:t>
      </w:r>
    </w:p>
    <w:sdt>
      <w:sdtPr>
        <w:id w:val="-1310398323"/>
        <w:lock w:val="sdtLocked"/>
        <w:placeholder>
          <w:docPart w:val="D09D491B42D4436FB8A91F4EA82DD8D0"/>
        </w:placeholder>
        <w:showingPlcHdr/>
      </w:sdtPr>
      <w:sdtEndPr/>
      <w:sdtContent>
        <w:p w:rsidR="00571ABD" w:rsidRDefault="0083783A">
          <w:r w:rsidRPr="00FD37EB">
            <w:rPr>
              <w:rStyle w:val="PlaceholderText"/>
            </w:rPr>
            <w:t>Click here to enter text.</w:t>
          </w:r>
        </w:p>
      </w:sdtContent>
    </w:sdt>
    <w:p w:rsidR="00571ABD" w:rsidRPr="0024073A" w:rsidRDefault="00885967">
      <w:pPr>
        <w:pStyle w:val="Heading2"/>
        <w:rPr>
          <w:b/>
        </w:rPr>
      </w:pPr>
      <w:r>
        <w:rPr>
          <w:b/>
        </w:rPr>
        <w:t xml:space="preserve">Comments &amp; </w:t>
      </w:r>
      <w:r w:rsidR="00716EF6">
        <w:rPr>
          <w:b/>
        </w:rPr>
        <w:t>Direction</w:t>
      </w:r>
      <w:r w:rsidR="0083783A" w:rsidRPr="0024073A">
        <w:rPr>
          <w:b/>
        </w:rPr>
        <w:t xml:space="preserve"> by D</w:t>
      </w:r>
      <w:r w:rsidR="006C1CEA" w:rsidRPr="0024073A">
        <w:rPr>
          <w:b/>
        </w:rPr>
        <w:t>esignated Independent Non-Executive Director</w:t>
      </w:r>
    </w:p>
    <w:sdt>
      <w:sdtPr>
        <w:id w:val="-1002588504"/>
        <w:lock w:val="sdtLocked"/>
        <w:placeholder>
          <w:docPart w:val="089DA4C9F4F14364A4C2533F047A42D1"/>
        </w:placeholder>
        <w:showingPlcHdr/>
      </w:sdtPr>
      <w:sdtEndPr/>
      <w:sdtContent>
        <w:p w:rsidR="000C3800" w:rsidRDefault="0083783A">
          <w:r w:rsidRPr="00FD37EB">
            <w:rPr>
              <w:rStyle w:val="PlaceholderText"/>
            </w:rPr>
            <w:t>Click here to enter text.</w:t>
          </w:r>
        </w:p>
      </w:sdtContent>
    </w:sdt>
    <w:p w:rsidR="006C1CEA" w:rsidRPr="0024073A" w:rsidRDefault="006C1CEA" w:rsidP="006C1CEA">
      <w:pPr>
        <w:pStyle w:val="Heading2"/>
        <w:rPr>
          <w:b/>
        </w:rPr>
      </w:pPr>
      <w:r w:rsidRPr="0024073A">
        <w:rPr>
          <w:b/>
        </w:rPr>
        <w:t>Approval</w:t>
      </w:r>
    </w:p>
    <w:tbl>
      <w:tblPr>
        <w:tblStyle w:val="Report"/>
        <w:tblW w:w="5000" w:type="pct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620" w:firstRow="1" w:lastRow="0" w:firstColumn="0" w:lastColumn="0" w:noHBand="1" w:noVBand="1"/>
      </w:tblPr>
      <w:tblGrid>
        <w:gridCol w:w="851"/>
        <w:gridCol w:w="142"/>
        <w:gridCol w:w="3460"/>
        <w:gridCol w:w="934"/>
        <w:gridCol w:w="142"/>
        <w:gridCol w:w="5271"/>
      </w:tblGrid>
      <w:tr w:rsidR="00241D46" w:rsidRPr="0024073A" w:rsidTr="00D47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53" w:type="dxa"/>
            <w:gridSpan w:val="3"/>
          </w:tcPr>
          <w:p w:rsidR="00241D46" w:rsidRPr="0024073A" w:rsidRDefault="00241D46" w:rsidP="00C66E38">
            <w:pPr>
              <w:pStyle w:val="Heading3"/>
              <w:outlineLvl w:val="2"/>
            </w:pPr>
            <w:r w:rsidRPr="0024073A">
              <w:t>Prepared By</w:t>
            </w:r>
          </w:p>
        </w:tc>
        <w:tc>
          <w:tcPr>
            <w:tcW w:w="6347" w:type="dxa"/>
            <w:gridSpan w:val="3"/>
          </w:tcPr>
          <w:p w:rsidR="00241D46" w:rsidRPr="0024073A" w:rsidRDefault="00241D46" w:rsidP="00C66E38">
            <w:pPr>
              <w:pStyle w:val="Heading3"/>
              <w:outlineLvl w:val="2"/>
            </w:pPr>
            <w:r w:rsidRPr="0024073A">
              <w:t>Approved / Not Approved By</w:t>
            </w:r>
          </w:p>
        </w:tc>
      </w:tr>
      <w:tr w:rsidR="00241D46" w:rsidRPr="004A4768" w:rsidTr="00F232CC">
        <w:tc>
          <w:tcPr>
            <w:tcW w:w="4453" w:type="dxa"/>
            <w:gridSpan w:val="3"/>
          </w:tcPr>
          <w:p w:rsidR="00241D46" w:rsidRDefault="00241D46" w:rsidP="00C66E38"/>
          <w:p w:rsidR="00241D46" w:rsidRDefault="00241D46" w:rsidP="00C66E38"/>
          <w:p w:rsidR="00241D46" w:rsidRPr="004A4768" w:rsidRDefault="00241D46" w:rsidP="00C66E38"/>
        </w:tc>
        <w:tc>
          <w:tcPr>
            <w:tcW w:w="6347" w:type="dxa"/>
            <w:gridSpan w:val="3"/>
          </w:tcPr>
          <w:p w:rsidR="00241D46" w:rsidRDefault="00241D46" w:rsidP="00C66E38"/>
        </w:tc>
      </w:tr>
      <w:tr w:rsidR="00241D46" w:rsidTr="00241D46">
        <w:tc>
          <w:tcPr>
            <w:tcW w:w="851" w:type="dxa"/>
          </w:tcPr>
          <w:p w:rsidR="00241D46" w:rsidRDefault="00241D46" w:rsidP="00885967">
            <w:pPr>
              <w:pStyle w:val="Heading3"/>
              <w:outlineLvl w:val="2"/>
            </w:pPr>
            <w:r>
              <w:t xml:space="preserve">Name    </w:t>
            </w:r>
          </w:p>
        </w:tc>
        <w:tc>
          <w:tcPr>
            <w:tcW w:w="142" w:type="dxa"/>
          </w:tcPr>
          <w:p w:rsidR="00241D46" w:rsidRPr="00241D46" w:rsidRDefault="00241D46" w:rsidP="00241D46">
            <w:pPr>
              <w:jc w:val="center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id w:val="-1278100073"/>
            <w:lock w:val="sdtLocked"/>
            <w:placeholder>
              <w:docPart w:val="8880E54BAE8E475DB8BE0B6C7549EBB5"/>
            </w:placeholder>
            <w:showingPlcHdr/>
          </w:sdtPr>
          <w:sdtEndPr/>
          <w:sdtContent>
            <w:tc>
              <w:tcPr>
                <w:tcW w:w="3460" w:type="dxa"/>
              </w:tcPr>
              <w:p w:rsidR="00241D46" w:rsidRDefault="00241D46" w:rsidP="006C1CEA">
                <w:r w:rsidRPr="00FD37E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34" w:type="dxa"/>
          </w:tcPr>
          <w:p w:rsidR="00241D46" w:rsidRDefault="00241D46" w:rsidP="00885967">
            <w:pPr>
              <w:pStyle w:val="Heading3"/>
              <w:outlineLvl w:val="2"/>
            </w:pPr>
            <w:r>
              <w:t>Name</w:t>
            </w:r>
          </w:p>
        </w:tc>
        <w:tc>
          <w:tcPr>
            <w:tcW w:w="142" w:type="dxa"/>
          </w:tcPr>
          <w:p w:rsidR="00241D46" w:rsidRPr="00241D46" w:rsidRDefault="00241D46" w:rsidP="00241D46">
            <w:pPr>
              <w:jc w:val="center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id w:val="-1414851860"/>
            <w:lock w:val="sdtLocked"/>
            <w:placeholder>
              <w:docPart w:val="D89DD4F6B4D14B12899744CDDB7BE9B5"/>
            </w:placeholder>
            <w:showingPlcHdr/>
          </w:sdtPr>
          <w:sdtEndPr/>
          <w:sdtContent>
            <w:tc>
              <w:tcPr>
                <w:tcW w:w="5271" w:type="dxa"/>
              </w:tcPr>
              <w:p w:rsidR="00241D46" w:rsidRDefault="00241D46" w:rsidP="006C1CEA">
                <w:r w:rsidRPr="00FD37E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41D46" w:rsidTr="00241D46">
        <w:tc>
          <w:tcPr>
            <w:tcW w:w="851" w:type="dxa"/>
          </w:tcPr>
          <w:p w:rsidR="00241D46" w:rsidRDefault="00241D46" w:rsidP="00885967">
            <w:pPr>
              <w:pStyle w:val="Heading3"/>
              <w:outlineLvl w:val="2"/>
            </w:pPr>
            <w:r>
              <w:t>Position</w:t>
            </w:r>
          </w:p>
        </w:tc>
        <w:tc>
          <w:tcPr>
            <w:tcW w:w="142" w:type="dxa"/>
          </w:tcPr>
          <w:p w:rsidR="00241D46" w:rsidRPr="00241D46" w:rsidRDefault="00241D46" w:rsidP="00241D46">
            <w:pPr>
              <w:jc w:val="center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id w:val="496083370"/>
            <w:lock w:val="sdtLocked"/>
            <w:placeholder>
              <w:docPart w:val="BE77367EF6E04FDE8D9DC033E101AB38"/>
            </w:placeholder>
          </w:sdtPr>
          <w:sdtEndPr/>
          <w:sdtContent>
            <w:tc>
              <w:tcPr>
                <w:tcW w:w="3460" w:type="dxa"/>
              </w:tcPr>
              <w:p w:rsidR="00241D46" w:rsidRDefault="00241D46" w:rsidP="00CB7B94">
                <w:r>
                  <w:t>Whistleblowing Coordinator</w:t>
                </w:r>
              </w:p>
            </w:tc>
          </w:sdtContent>
        </w:sdt>
        <w:tc>
          <w:tcPr>
            <w:tcW w:w="934" w:type="dxa"/>
          </w:tcPr>
          <w:p w:rsidR="00241D46" w:rsidRDefault="00241D46" w:rsidP="00885967">
            <w:pPr>
              <w:pStyle w:val="Heading3"/>
              <w:outlineLvl w:val="2"/>
            </w:pPr>
            <w:r>
              <w:t>Position</w:t>
            </w:r>
          </w:p>
        </w:tc>
        <w:tc>
          <w:tcPr>
            <w:tcW w:w="142" w:type="dxa"/>
          </w:tcPr>
          <w:p w:rsidR="00241D46" w:rsidRPr="00241D46" w:rsidRDefault="00241D46" w:rsidP="00241D46">
            <w:pPr>
              <w:jc w:val="center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id w:val="921535120"/>
            <w:lock w:val="sdtLocked"/>
            <w:placeholder>
              <w:docPart w:val="BE77367EF6E04FDE8D9DC033E101AB38"/>
            </w:placeholder>
          </w:sdtPr>
          <w:sdtEndPr/>
          <w:sdtContent>
            <w:tc>
              <w:tcPr>
                <w:tcW w:w="5271" w:type="dxa"/>
              </w:tcPr>
              <w:p w:rsidR="00241D46" w:rsidRDefault="00241D46" w:rsidP="006C1CEA">
                <w:r>
                  <w:t>Designated Independent Non-Executive Director</w:t>
                </w:r>
              </w:p>
            </w:tc>
          </w:sdtContent>
        </w:sdt>
      </w:tr>
      <w:tr w:rsidR="00241D46" w:rsidTr="00241D46">
        <w:tc>
          <w:tcPr>
            <w:tcW w:w="851" w:type="dxa"/>
          </w:tcPr>
          <w:p w:rsidR="00241D46" w:rsidRDefault="00241D46" w:rsidP="00885967">
            <w:pPr>
              <w:pStyle w:val="Heading3"/>
              <w:outlineLvl w:val="2"/>
            </w:pPr>
            <w:r>
              <w:t>Date</w:t>
            </w:r>
          </w:p>
        </w:tc>
        <w:tc>
          <w:tcPr>
            <w:tcW w:w="142" w:type="dxa"/>
          </w:tcPr>
          <w:p w:rsidR="00241D46" w:rsidRPr="00241D46" w:rsidRDefault="00241D46" w:rsidP="00241D46">
            <w:pPr>
              <w:jc w:val="center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id w:val="-1841610484"/>
            <w:lock w:val="sdtLocked"/>
            <w:placeholder>
              <w:docPart w:val="B30FA48DDEEB4BD19033FEC2A1EE2665"/>
            </w:placeholder>
            <w:showingPlcHdr/>
            <w:date w:fullDate="2021-01-16T00:00:00Z">
              <w:dateFormat w:val="d MMMM yyyy"/>
              <w:lid w:val="en-MY"/>
              <w:storeMappedDataAs w:val="dateTime"/>
              <w:calendar w:val="gregorian"/>
            </w:date>
          </w:sdtPr>
          <w:sdtEndPr/>
          <w:sdtContent>
            <w:tc>
              <w:tcPr>
                <w:tcW w:w="3460" w:type="dxa"/>
              </w:tcPr>
              <w:p w:rsidR="00241D46" w:rsidRDefault="00241D46" w:rsidP="0024073A">
                <w:r w:rsidRPr="00FD37E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934" w:type="dxa"/>
          </w:tcPr>
          <w:p w:rsidR="00241D46" w:rsidRDefault="00241D46" w:rsidP="00241D46">
            <w:pPr>
              <w:pStyle w:val="Heading3"/>
              <w:outlineLvl w:val="2"/>
            </w:pPr>
            <w:r>
              <w:t>Date</w:t>
            </w:r>
          </w:p>
        </w:tc>
        <w:tc>
          <w:tcPr>
            <w:tcW w:w="142" w:type="dxa"/>
          </w:tcPr>
          <w:p w:rsidR="00241D46" w:rsidRPr="00241D46" w:rsidRDefault="00241D46" w:rsidP="00241D46">
            <w:pPr>
              <w:jc w:val="center"/>
              <w:rPr>
                <w:color w:val="8D4121" w:themeColor="accent2" w:themeShade="BF"/>
              </w:rPr>
            </w:pPr>
            <w:r>
              <w:rPr>
                <w:color w:val="8D4121" w:themeColor="accent2" w:themeShade="BF"/>
              </w:rPr>
              <w:t>:</w:t>
            </w:r>
          </w:p>
        </w:tc>
        <w:sdt>
          <w:sdtPr>
            <w:id w:val="879671408"/>
            <w:lock w:val="sdtLocked"/>
            <w:placeholder>
              <w:docPart w:val="61CF23C0239A425EBD805FB7C55A6998"/>
            </w:placeholder>
            <w:showingPlcHdr/>
            <w:date>
              <w:dateFormat w:val="d MMMM yyyy"/>
              <w:lid w:val="en-MY"/>
              <w:storeMappedDataAs w:val="dateTime"/>
              <w:calendar w:val="gregorian"/>
            </w:date>
          </w:sdtPr>
          <w:sdtEndPr/>
          <w:sdtContent>
            <w:tc>
              <w:tcPr>
                <w:tcW w:w="5271" w:type="dxa"/>
              </w:tcPr>
              <w:p w:rsidR="00241D46" w:rsidRDefault="00241D46" w:rsidP="006C1CEA">
                <w:r w:rsidRPr="00FD37E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6C1CEA" w:rsidRDefault="006C1CEA" w:rsidP="006C1CEA">
      <w:bookmarkStart w:id="0" w:name="_GoBack"/>
      <w:bookmarkEnd w:id="0"/>
    </w:p>
    <w:sectPr w:rsidR="006C1CEA">
      <w:footerReference w:type="defaul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CA3" w:rsidRDefault="00135CA3">
      <w:r>
        <w:separator/>
      </w:r>
    </w:p>
  </w:endnote>
  <w:endnote w:type="continuationSeparator" w:id="0">
    <w:p w:rsidR="00135CA3" w:rsidRDefault="0013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ABD" w:rsidRDefault="000F739B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E5408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CA3" w:rsidRDefault="00135CA3">
      <w:r>
        <w:separator/>
      </w:r>
    </w:p>
  </w:footnote>
  <w:footnote w:type="continuationSeparator" w:id="0">
    <w:p w:rsidR="00135CA3" w:rsidRDefault="00135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242B50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8EA45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506C94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B5EFFA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9744C6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716F5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2273E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038E96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67A47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762C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CE"/>
    <w:rsid w:val="00003E29"/>
    <w:rsid w:val="000466A6"/>
    <w:rsid w:val="0005386B"/>
    <w:rsid w:val="000623CE"/>
    <w:rsid w:val="000C3800"/>
    <w:rsid w:val="000F739B"/>
    <w:rsid w:val="00135CA3"/>
    <w:rsid w:val="00156DFB"/>
    <w:rsid w:val="001B7FE7"/>
    <w:rsid w:val="001C4ED6"/>
    <w:rsid w:val="001D6F3F"/>
    <w:rsid w:val="001F039C"/>
    <w:rsid w:val="00237E27"/>
    <w:rsid w:val="0024073A"/>
    <w:rsid w:val="00241D46"/>
    <w:rsid w:val="00267213"/>
    <w:rsid w:val="002B07FF"/>
    <w:rsid w:val="003A12B5"/>
    <w:rsid w:val="00413740"/>
    <w:rsid w:val="004412CB"/>
    <w:rsid w:val="0048263E"/>
    <w:rsid w:val="004835D4"/>
    <w:rsid w:val="004A1D74"/>
    <w:rsid w:val="004A4768"/>
    <w:rsid w:val="004D0129"/>
    <w:rsid w:val="00571ABD"/>
    <w:rsid w:val="00602D15"/>
    <w:rsid w:val="0068098F"/>
    <w:rsid w:val="006952EB"/>
    <w:rsid w:val="006C1CEA"/>
    <w:rsid w:val="00700917"/>
    <w:rsid w:val="0070244F"/>
    <w:rsid w:val="00716EF6"/>
    <w:rsid w:val="00777522"/>
    <w:rsid w:val="0083783A"/>
    <w:rsid w:val="00860BE1"/>
    <w:rsid w:val="00875DA4"/>
    <w:rsid w:val="00885967"/>
    <w:rsid w:val="00917EAE"/>
    <w:rsid w:val="00A41F24"/>
    <w:rsid w:val="00AE6673"/>
    <w:rsid w:val="00B109B2"/>
    <w:rsid w:val="00B91B2E"/>
    <w:rsid w:val="00BA5045"/>
    <w:rsid w:val="00C048FB"/>
    <w:rsid w:val="00C2505B"/>
    <w:rsid w:val="00C464FA"/>
    <w:rsid w:val="00CB7B94"/>
    <w:rsid w:val="00D03BDF"/>
    <w:rsid w:val="00D11F1F"/>
    <w:rsid w:val="00D66AE1"/>
    <w:rsid w:val="00DC4535"/>
    <w:rsid w:val="00E365B1"/>
    <w:rsid w:val="00E5408A"/>
    <w:rsid w:val="00EF16BE"/>
    <w:rsid w:val="00FE279A"/>
    <w:rsid w:val="00FE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1B9D26-A64A-475B-A0B3-704D7E31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4FA"/>
    <w:rPr>
      <w:szCs w:val="18"/>
    </w:rPr>
  </w:style>
  <w:style w:type="paragraph" w:styleId="Heading1">
    <w:name w:val="heading 1"/>
    <w:basedOn w:val="Normal"/>
    <w:next w:val="Normal"/>
    <w:uiPriority w:val="9"/>
    <w:qFormat/>
    <w:rsid w:val="001F039C"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724109" w:themeColor="accent1" w:themeShade="80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rsid w:val="001F039C"/>
    <w:pPr>
      <w:shd w:val="clear" w:color="auto" w:fill="EADBD4" w:themeFill="accent3" w:themeFillTint="33"/>
      <w:spacing w:before="240"/>
      <w:outlineLvl w:val="1"/>
    </w:pPr>
    <w:rPr>
      <w:color w:val="644030" w:themeColor="accent3" w:themeShade="BF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rsid w:val="00C464FA"/>
    <w:pPr>
      <w:outlineLvl w:val="2"/>
    </w:pPr>
    <w:rPr>
      <w:rFonts w:asciiTheme="majorHAnsi" w:eastAsiaTheme="majorEastAsia" w:hAnsiTheme="majorHAnsi" w:cstheme="majorBidi"/>
      <w:color w:val="8D4121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4121" w:themeColor="accent2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464FA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63E"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color w:val="724109" w:themeColor="accent1" w:themeShade="8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63E"/>
    <w:pPr>
      <w:spacing w:before="240" w:after="60"/>
      <w:outlineLvl w:val="6"/>
    </w:pPr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39C"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GridTable1Light-Accent1">
    <w:name w:val="Grid Table 1 Light Accent 1"/>
    <w:aliases w:val="Employee status"/>
    <w:basedOn w:val="TableNormal"/>
    <w:uiPriority w:val="46"/>
    <w:rPr>
      <w:kern w:val="22"/>
      <w14:ligatures w14:val="standard"/>
    </w:rPr>
    <w:tblPr>
      <w:tblStyleRowBandSize w:val="1"/>
      <w:tblStyleColBandSize w:val="1"/>
      <w:tblInd w:w="0" w:type="dxa"/>
      <w:tblBorders>
        <w:insideH w:val="single" w:sz="4" w:space="0" w:color="E48312" w:themeColor="accent1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Footer">
    <w:name w:val="footer"/>
    <w:basedOn w:val="Normal"/>
    <w:link w:val="Footer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FooterChar">
    <w:name w:val="Footer Char"/>
    <w:basedOn w:val="DefaultParagraphFont"/>
    <w:link w:val="Footer"/>
    <w:uiPriority w:val="99"/>
    <w:rsid w:val="00860BE1"/>
    <w:rPr>
      <w:color w:val="865640" w:themeColor="accent3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63E"/>
    <w:rPr>
      <w:rFonts w:asciiTheme="majorHAnsi" w:eastAsiaTheme="majorEastAsia" w:hAnsiTheme="majorHAnsi" w:cstheme="majorBidi"/>
      <w:i/>
      <w:iCs/>
      <w:color w:val="8D4121" w:themeColor="accent2" w:themeShade="BF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4FA"/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63E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63E"/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39C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go">
    <w:name w:val="Logo"/>
    <w:basedOn w:val="Normal"/>
    <w:uiPriority w:val="2"/>
    <w:qFormat/>
    <w:pPr>
      <w:jc w:val="center"/>
    </w:pPr>
    <w:rPr>
      <w:noProof/>
    </w:r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tblPr>
      <w:tblStyleRowBandSize w:val="1"/>
      <w:tblStyleColBandSize w:val="1"/>
      <w:tblInd w:w="0" w:type="dxa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left w:w="108" w:type="dxa"/>
        <w:bottom w:w="29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1Light-Accent6">
    <w:name w:val="List Table 1 Light Accent 6"/>
    <w:basedOn w:val="TableNormal"/>
    <w:uiPriority w:val="46"/>
    <w:tblPr>
      <w:tblStyleRowBandSize w:val="1"/>
      <w:tblStyleColBandSize w:val="1"/>
      <w:tblInd w:w="0" w:type="dxa"/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6Colorful">
    <w:name w:val="List Table 6 Colorful"/>
    <w:basedOn w:val="TableNormal"/>
    <w:uiPriority w:val="51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tblPr>
      <w:tblStyleRowBandSize w:val="1"/>
      <w:tblStyleColBandSize w:val="1"/>
      <w:tblInd w:w="0" w:type="dxa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2-Accent1">
    <w:name w:val="List Table 2 Accent 1"/>
    <w:basedOn w:val="TableNormal"/>
    <w:uiPriority w:val="47"/>
    <w:tblPr>
      <w:tblStyleRowBandSize w:val="1"/>
      <w:tblStyleColBandSize w:val="1"/>
      <w:tblInd w:w="0" w:type="dxa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Table2-Accent3">
    <w:name w:val="List Table 2 Accent 3"/>
    <w:basedOn w:val="TableNormal"/>
    <w:uiPriority w:val="47"/>
    <w:tblPr>
      <w:tblStyleRowBandSize w:val="1"/>
      <w:tblStyleColBandSize w:val="1"/>
      <w:tblInd w:w="0" w:type="dxa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875DA4"/>
    <w:pPr>
      <w:spacing w:before="0" w:after="0"/>
    </w:pPr>
  </w:style>
  <w:style w:type="paragraph" w:customStyle="1" w:styleId="Companyname">
    <w:name w:val="Company name"/>
    <w:basedOn w:val="Normal"/>
    <w:next w:val="Normal"/>
    <w:uiPriority w:val="1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75DA4"/>
    <w:rPr>
      <w:color w:val="000000" w:themeColor="text1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D15"/>
    <w:rPr>
      <w:rFonts w:ascii="Segoe UI" w:hAnsi="Segoe UI" w:cs="Segoe UI"/>
      <w:color w:val="000000" w:themeColor="text1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02D15"/>
  </w:style>
  <w:style w:type="paragraph" w:styleId="BlockText">
    <w:name w:val="Block Text"/>
    <w:basedOn w:val="Normal"/>
    <w:uiPriority w:val="99"/>
    <w:semiHidden/>
    <w:unhideWhenUsed/>
    <w:rsid w:val="00602D15"/>
    <w:pPr>
      <w:pBdr>
        <w:top w:val="single" w:sz="2" w:space="10" w:color="E48312" w:themeColor="accent1"/>
        <w:left w:val="single" w:sz="2" w:space="10" w:color="E48312" w:themeColor="accent1"/>
        <w:bottom w:val="single" w:sz="2" w:space="10" w:color="E48312" w:themeColor="accent1"/>
        <w:right w:val="single" w:sz="2" w:space="10" w:color="E48312" w:themeColor="accent1"/>
      </w:pBdr>
      <w:ind w:left="1152" w:right="1152"/>
    </w:pPr>
    <w:rPr>
      <w:i/>
      <w:iCs/>
      <w:color w:val="E4831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02D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2D15"/>
    <w:rPr>
      <w:color w:val="000000" w:themeColor="text1"/>
      <w:szCs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02D1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02D15"/>
    <w:rPr>
      <w:color w:val="000000" w:themeColor="text1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02D1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2D15"/>
    <w:rPr>
      <w:color w:val="000000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02D15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02D15"/>
    <w:rPr>
      <w:color w:val="000000" w:themeColor="text1"/>
      <w:szCs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02D1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02D15"/>
    <w:rPr>
      <w:color w:val="000000" w:themeColor="text1"/>
      <w:szCs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02D15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02D15"/>
    <w:rPr>
      <w:color w:val="000000" w:themeColor="text1"/>
      <w:szCs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02D1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02D15"/>
    <w:rPr>
      <w:color w:val="000000" w:themeColor="text1"/>
      <w:szCs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02D1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02D15"/>
    <w:rPr>
      <w:color w:val="000000" w:themeColor="text1"/>
      <w:sz w:val="16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F039C"/>
    <w:rPr>
      <w:b/>
      <w:bCs/>
      <w:i/>
      <w:iCs/>
      <w:spacing w:val="0"/>
    </w:rPr>
  </w:style>
  <w:style w:type="paragraph" w:styleId="Closing">
    <w:name w:val="Closing"/>
    <w:basedOn w:val="Normal"/>
    <w:link w:val="Closing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02D15"/>
    <w:rPr>
      <w:color w:val="000000" w:themeColor="text1"/>
      <w:szCs w:val="18"/>
    </w:rPr>
  </w:style>
  <w:style w:type="table" w:styleId="ColorfulGrid">
    <w:name w:val="Colorful Grid"/>
    <w:basedOn w:val="TableNormal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02D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2D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2D15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D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2D15"/>
    <w:rPr>
      <w:b/>
      <w:bCs/>
      <w:color w:val="000000" w:themeColor="text1"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02D15"/>
  </w:style>
  <w:style w:type="character" w:customStyle="1" w:styleId="DateChar">
    <w:name w:val="Date Char"/>
    <w:basedOn w:val="DefaultParagraphFont"/>
    <w:link w:val="Date"/>
    <w:uiPriority w:val="99"/>
    <w:semiHidden/>
    <w:rsid w:val="00602D15"/>
    <w:rPr>
      <w:color w:val="000000" w:themeColor="text1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02D15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02D15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02D15"/>
    <w:rPr>
      <w:color w:val="000000" w:themeColor="text1"/>
      <w:szCs w:val="18"/>
    </w:rPr>
  </w:style>
  <w:style w:type="character" w:styleId="Emphasis">
    <w:name w:val="Emphasis"/>
    <w:basedOn w:val="DefaultParagraphFont"/>
    <w:uiPriority w:val="20"/>
    <w:semiHidden/>
    <w:unhideWhenUsed/>
    <w:rsid w:val="00602D15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02D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2D15"/>
    <w:rPr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02D1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02D1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02D15"/>
    <w:rPr>
      <w:color w:val="8C8C8C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02D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2D15"/>
    <w:rPr>
      <w:color w:val="000000" w:themeColor="text1"/>
      <w:sz w:val="20"/>
      <w:szCs w:val="20"/>
    </w:rPr>
  </w:style>
  <w:style w:type="table" w:styleId="GridTable1Light-Accent2">
    <w:name w:val="Grid Table 1 Light Accent 2"/>
    <w:basedOn w:val="TableNormal"/>
    <w:uiPriority w:val="46"/>
    <w:rsid w:val="00602D15"/>
    <w:tblPr>
      <w:tblStyleRowBandSize w:val="1"/>
      <w:tblStyleColBandSize w:val="1"/>
      <w:tblInd w:w="0" w:type="dxa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02D15"/>
    <w:tblPr>
      <w:tblStyleRowBandSize w:val="1"/>
      <w:tblStyleColBandSize w:val="1"/>
      <w:tblInd w:w="0" w:type="dxa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02D15"/>
    <w:tblPr>
      <w:tblStyleRowBandSize w:val="1"/>
      <w:tblStyleColBandSize w:val="1"/>
      <w:tblInd w:w="0" w:type="dxa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02D15"/>
    <w:tblPr>
      <w:tblStyleRowBandSize w:val="1"/>
      <w:tblStyleColBandSize w:val="1"/>
      <w:tblInd w:w="0" w:type="dxa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02D15"/>
    <w:tblPr>
      <w:tblStyleRowBandSize w:val="1"/>
      <w:tblStyleColBandSize w:val="1"/>
      <w:tblInd w:w="0" w:type="dxa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02D15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02D15"/>
    <w:tblPr>
      <w:tblStyleRowBandSize w:val="1"/>
      <w:tblStyleColBandSize w:val="1"/>
      <w:tblInd w:w="0" w:type="dxa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02D15"/>
    <w:tblPr>
      <w:tblStyleRowBandSize w:val="1"/>
      <w:tblStyleColBandSize w:val="1"/>
      <w:tblInd w:w="0" w:type="dxa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02D15"/>
    <w:tblPr>
      <w:tblStyleRowBandSize w:val="1"/>
      <w:tblStyleColBandSize w:val="1"/>
      <w:tblInd w:w="0" w:type="dxa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02D15"/>
    <w:tblPr>
      <w:tblStyleRowBandSize w:val="1"/>
      <w:tblStyleColBandSize w:val="1"/>
      <w:tblInd w:w="0" w:type="dxa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02D15"/>
    <w:tblPr>
      <w:tblStyleRowBandSize w:val="1"/>
      <w:tblStyleColBandSize w:val="1"/>
      <w:tblInd w:w="0" w:type="dxa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02D15"/>
    <w:tblPr>
      <w:tblStyleRowBandSize w:val="1"/>
      <w:tblStyleColBandSize w:val="1"/>
      <w:tblInd w:w="0" w:type="dxa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ridTable3">
    <w:name w:val="Grid Table 3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02D1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02D1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02D1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02D1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02D1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02D1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02D1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02D15"/>
    <w:rPr>
      <w:color w:val="AA610D" w:themeColor="accent1" w:themeShade="BF"/>
    </w:rPr>
    <w:tblPr>
      <w:tblStyleRowBandSize w:val="1"/>
      <w:tblStyleColBandSize w:val="1"/>
      <w:tblInd w:w="0" w:type="dxa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02D15"/>
    <w:rPr>
      <w:color w:val="8D4121" w:themeColor="accent2" w:themeShade="BF"/>
    </w:rPr>
    <w:tblPr>
      <w:tblStyleRowBandSize w:val="1"/>
      <w:tblStyleColBandSize w:val="1"/>
      <w:tblInd w:w="0" w:type="dxa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2D15"/>
    <w:rPr>
      <w:color w:val="644030" w:themeColor="accent3" w:themeShade="BF"/>
    </w:rPr>
    <w:tblPr>
      <w:tblStyleRowBandSize w:val="1"/>
      <w:tblStyleColBandSize w:val="1"/>
      <w:tblInd w:w="0" w:type="dxa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02D15"/>
    <w:rPr>
      <w:color w:val="736141" w:themeColor="accent4" w:themeShade="BF"/>
    </w:rPr>
    <w:tblPr>
      <w:tblStyleRowBandSize w:val="1"/>
      <w:tblStyleColBandSize w:val="1"/>
      <w:tblInd w:w="0" w:type="dxa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02D15"/>
    <w:rPr>
      <w:color w:val="A29A4E" w:themeColor="accent5" w:themeShade="BF"/>
    </w:rPr>
    <w:tblPr>
      <w:tblStyleRowBandSize w:val="1"/>
      <w:tblStyleColBandSize w:val="1"/>
      <w:tblInd w:w="0" w:type="dxa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02D15"/>
    <w:rPr>
      <w:color w:val="6E7B62" w:themeColor="accent6" w:themeShade="BF"/>
    </w:rPr>
    <w:tblPr>
      <w:tblStyleRowBandSize w:val="1"/>
      <w:tblStyleColBandSize w:val="1"/>
      <w:tblInd w:w="0" w:type="dxa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02D15"/>
    <w:rPr>
      <w:color w:val="AA610D" w:themeColor="accent1" w:themeShade="BF"/>
    </w:rPr>
    <w:tblPr>
      <w:tblStyleRowBandSize w:val="1"/>
      <w:tblStyleColBandSize w:val="1"/>
      <w:tblInd w:w="0" w:type="dxa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02D15"/>
    <w:rPr>
      <w:color w:val="8D4121" w:themeColor="accent2" w:themeShade="BF"/>
    </w:rPr>
    <w:tblPr>
      <w:tblStyleRowBandSize w:val="1"/>
      <w:tblStyleColBandSize w:val="1"/>
      <w:tblInd w:w="0" w:type="dxa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02D15"/>
    <w:rPr>
      <w:color w:val="644030" w:themeColor="accent3" w:themeShade="BF"/>
    </w:rPr>
    <w:tblPr>
      <w:tblStyleRowBandSize w:val="1"/>
      <w:tblStyleColBandSize w:val="1"/>
      <w:tblInd w:w="0" w:type="dxa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02D15"/>
    <w:rPr>
      <w:color w:val="736141" w:themeColor="accent4" w:themeShade="BF"/>
    </w:rPr>
    <w:tblPr>
      <w:tblStyleRowBandSize w:val="1"/>
      <w:tblStyleColBandSize w:val="1"/>
      <w:tblInd w:w="0" w:type="dxa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02D15"/>
    <w:rPr>
      <w:color w:val="A29A4E" w:themeColor="accent5" w:themeShade="BF"/>
    </w:rPr>
    <w:tblPr>
      <w:tblStyleRowBandSize w:val="1"/>
      <w:tblStyleColBandSize w:val="1"/>
      <w:tblInd w:w="0" w:type="dxa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02D15"/>
    <w:rPr>
      <w:color w:val="6E7B62" w:themeColor="accent6" w:themeShade="BF"/>
    </w:rPr>
    <w:tblPr>
      <w:tblStyleRowBandSize w:val="1"/>
      <w:tblStyleColBandSize w:val="1"/>
      <w:tblInd w:w="0" w:type="dxa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602D15"/>
  </w:style>
  <w:style w:type="paragraph" w:styleId="HTMLAddress">
    <w:name w:val="HTML Address"/>
    <w:basedOn w:val="Normal"/>
    <w:link w:val="HTMLAddressChar"/>
    <w:uiPriority w:val="99"/>
    <w:semiHidden/>
    <w:unhideWhenUsed/>
    <w:rsid w:val="00602D15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02D15"/>
    <w:rPr>
      <w:i/>
      <w:iCs/>
      <w:color w:val="000000" w:themeColor="text1"/>
      <w:szCs w:val="18"/>
    </w:rPr>
  </w:style>
  <w:style w:type="character" w:styleId="HTMLCite">
    <w:name w:val="HTML Cite"/>
    <w:basedOn w:val="DefaultParagraphFont"/>
    <w:uiPriority w:val="99"/>
    <w:semiHidden/>
    <w:unhideWhenUsed/>
    <w:rsid w:val="00602D1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02D1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02D1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2D15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02D1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02D1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02D15"/>
    <w:rPr>
      <w:color w:val="2998E3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02D15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02D15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02D15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02D15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02D15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02D15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02D15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02D15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02D15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02D1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F039C"/>
    <w:rPr>
      <w:i/>
      <w:iCs/>
      <w:color w:val="72410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F039C"/>
    <w:pPr>
      <w:pBdr>
        <w:top w:val="single" w:sz="4" w:space="10" w:color="724109" w:themeColor="accent1" w:themeShade="80"/>
        <w:bottom w:val="single" w:sz="4" w:space="10" w:color="724109" w:themeColor="accent1" w:themeShade="80"/>
      </w:pBdr>
      <w:spacing w:before="360" w:after="360"/>
      <w:jc w:val="center"/>
    </w:pPr>
    <w:rPr>
      <w:i/>
      <w:iCs/>
      <w:color w:val="72410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F039C"/>
    <w:rPr>
      <w:i/>
      <w:iCs/>
      <w:color w:val="724109" w:themeColor="accent1" w:themeShade="80"/>
      <w:szCs w:val="18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F039C"/>
    <w:rPr>
      <w:b/>
      <w:bCs/>
      <w:caps w:val="0"/>
      <w:smallCaps/>
      <w:color w:val="72410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02D1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02D15"/>
    <w:rPr>
      <w:color w:val="AA610D" w:themeColor="accent1" w:themeShade="BF"/>
    </w:rPr>
    <w:tblPr>
      <w:tblStyleRowBandSize w:val="1"/>
      <w:tblStyleColBandSize w:val="1"/>
      <w:tblInd w:w="0" w:type="dxa"/>
      <w:tblBorders>
        <w:top w:val="single" w:sz="8" w:space="0" w:color="E48312" w:themeColor="accent1"/>
        <w:bottom w:val="single" w:sz="8" w:space="0" w:color="E4831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02D15"/>
    <w:rPr>
      <w:color w:val="8D4121" w:themeColor="accent2" w:themeShade="BF"/>
    </w:rPr>
    <w:tblPr>
      <w:tblStyleRowBandSize w:val="1"/>
      <w:tblStyleColBandSize w:val="1"/>
      <w:tblInd w:w="0" w:type="dxa"/>
      <w:tblBorders>
        <w:top w:val="single" w:sz="8" w:space="0" w:color="BD582C" w:themeColor="accent2"/>
        <w:bottom w:val="single" w:sz="8" w:space="0" w:color="BD582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02D15"/>
    <w:rPr>
      <w:color w:val="644030" w:themeColor="accent3" w:themeShade="BF"/>
    </w:rPr>
    <w:tblPr>
      <w:tblStyleRowBandSize w:val="1"/>
      <w:tblStyleColBandSize w:val="1"/>
      <w:tblInd w:w="0" w:type="dxa"/>
      <w:tblBorders>
        <w:top w:val="single" w:sz="8" w:space="0" w:color="865640" w:themeColor="accent3"/>
        <w:bottom w:val="single" w:sz="8" w:space="0" w:color="86564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02D15"/>
    <w:rPr>
      <w:color w:val="736141" w:themeColor="accent4" w:themeShade="BF"/>
    </w:rPr>
    <w:tblPr>
      <w:tblStyleRowBandSize w:val="1"/>
      <w:tblStyleColBandSize w:val="1"/>
      <w:tblInd w:w="0" w:type="dxa"/>
      <w:tblBorders>
        <w:top w:val="single" w:sz="8" w:space="0" w:color="9B8357" w:themeColor="accent4"/>
        <w:bottom w:val="single" w:sz="8" w:space="0" w:color="9B835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02D15"/>
    <w:rPr>
      <w:color w:val="A29A4E" w:themeColor="accent5" w:themeShade="BF"/>
    </w:rPr>
    <w:tblPr>
      <w:tblStyleRowBandSize w:val="1"/>
      <w:tblStyleColBandSize w:val="1"/>
      <w:tblInd w:w="0" w:type="dxa"/>
      <w:tblBorders>
        <w:top w:val="single" w:sz="8" w:space="0" w:color="C2BC80" w:themeColor="accent5"/>
        <w:bottom w:val="single" w:sz="8" w:space="0" w:color="C2BC8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02D15"/>
    <w:rPr>
      <w:color w:val="6E7B62" w:themeColor="accent6" w:themeShade="BF"/>
    </w:rPr>
    <w:tblPr>
      <w:tblStyleRowBandSize w:val="1"/>
      <w:tblStyleColBandSize w:val="1"/>
      <w:tblInd w:w="0" w:type="dxa"/>
      <w:tblBorders>
        <w:top w:val="single" w:sz="8" w:space="0" w:color="94A088" w:themeColor="accent6"/>
        <w:bottom w:val="single" w:sz="8" w:space="0" w:color="94A0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02D15"/>
  </w:style>
  <w:style w:type="paragraph" w:styleId="List">
    <w:name w:val="List"/>
    <w:basedOn w:val="Normal"/>
    <w:uiPriority w:val="99"/>
    <w:semiHidden/>
    <w:unhideWhenUsed/>
    <w:rsid w:val="00602D1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02D1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02D1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02D1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02D1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02D1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02D1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02D1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02D1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02D1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02D1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02D1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02D1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02D1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02D1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02D1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02D1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02D1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02D1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02D1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602D15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02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02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02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02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02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02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Table2-Accent4">
    <w:name w:val="List Table 2 Accent 4"/>
    <w:basedOn w:val="TableNormal"/>
    <w:uiPriority w:val="47"/>
    <w:rsid w:val="00602D15"/>
    <w:tblPr>
      <w:tblStyleRowBandSize w:val="1"/>
      <w:tblStyleColBandSize w:val="1"/>
      <w:tblInd w:w="0" w:type="dxa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02D15"/>
    <w:tblPr>
      <w:tblStyleRowBandSize w:val="1"/>
      <w:tblStyleColBandSize w:val="1"/>
      <w:tblInd w:w="0" w:type="dxa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02D15"/>
    <w:tblPr>
      <w:tblStyleRowBandSize w:val="1"/>
      <w:tblStyleColBandSize w:val="1"/>
      <w:tblInd w:w="0" w:type="dxa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3">
    <w:name w:val="List Table 3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02D15"/>
    <w:tblPr>
      <w:tblStyleRowBandSize w:val="1"/>
      <w:tblStyleColBandSize w:val="1"/>
      <w:tblInd w:w="0" w:type="dxa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02D15"/>
    <w:tblPr>
      <w:tblStyleRowBandSize w:val="1"/>
      <w:tblStyleColBandSize w:val="1"/>
      <w:tblInd w:w="0" w:type="dxa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02D15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02D15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02D15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02D15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02D15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02D15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02D15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602D15"/>
    <w:rPr>
      <w:color w:val="AA610D" w:themeColor="accent1" w:themeShade="BF"/>
    </w:rPr>
    <w:tblPr>
      <w:tblStyleRowBandSize w:val="1"/>
      <w:tblStyleColBandSize w:val="1"/>
      <w:tblInd w:w="0" w:type="dxa"/>
      <w:tblBorders>
        <w:top w:val="single" w:sz="4" w:space="0" w:color="E48312" w:themeColor="accent1"/>
        <w:bottom w:val="single" w:sz="4" w:space="0" w:color="E4831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02D15"/>
    <w:rPr>
      <w:color w:val="8D4121" w:themeColor="accent2" w:themeShade="BF"/>
    </w:rPr>
    <w:tblPr>
      <w:tblStyleRowBandSize w:val="1"/>
      <w:tblStyleColBandSize w:val="1"/>
      <w:tblInd w:w="0" w:type="dxa"/>
      <w:tblBorders>
        <w:top w:val="single" w:sz="4" w:space="0" w:color="BD582C" w:themeColor="accent2"/>
        <w:bottom w:val="single" w:sz="4" w:space="0" w:color="BD582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02D15"/>
    <w:rPr>
      <w:color w:val="644030" w:themeColor="accent3" w:themeShade="BF"/>
    </w:rPr>
    <w:tblPr>
      <w:tblStyleRowBandSize w:val="1"/>
      <w:tblStyleColBandSize w:val="1"/>
      <w:tblInd w:w="0" w:type="dxa"/>
      <w:tblBorders>
        <w:top w:val="single" w:sz="4" w:space="0" w:color="865640" w:themeColor="accent3"/>
        <w:bottom w:val="single" w:sz="4" w:space="0" w:color="86564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02D15"/>
    <w:rPr>
      <w:color w:val="736141" w:themeColor="accent4" w:themeShade="BF"/>
    </w:rPr>
    <w:tblPr>
      <w:tblStyleRowBandSize w:val="1"/>
      <w:tblStyleColBandSize w:val="1"/>
      <w:tblInd w:w="0" w:type="dxa"/>
      <w:tblBorders>
        <w:top w:val="single" w:sz="4" w:space="0" w:color="9B8357" w:themeColor="accent4"/>
        <w:bottom w:val="single" w:sz="4" w:space="0" w:color="9B835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02D15"/>
    <w:rPr>
      <w:color w:val="A29A4E" w:themeColor="accent5" w:themeShade="BF"/>
    </w:rPr>
    <w:tblPr>
      <w:tblStyleRowBandSize w:val="1"/>
      <w:tblStyleColBandSize w:val="1"/>
      <w:tblInd w:w="0" w:type="dxa"/>
      <w:tblBorders>
        <w:top w:val="single" w:sz="4" w:space="0" w:color="C2BC80" w:themeColor="accent5"/>
        <w:bottom w:val="single" w:sz="4" w:space="0" w:color="C2BC8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02D15"/>
    <w:rPr>
      <w:color w:val="6E7B62" w:themeColor="accent6" w:themeShade="BF"/>
    </w:rPr>
    <w:tblPr>
      <w:tblStyleRowBandSize w:val="1"/>
      <w:tblStyleColBandSize w:val="1"/>
      <w:tblInd w:w="0" w:type="dxa"/>
      <w:tblBorders>
        <w:top w:val="single" w:sz="4" w:space="0" w:color="94A088" w:themeColor="accent6"/>
        <w:bottom w:val="single" w:sz="4" w:space="0" w:color="94A0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02D1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02D15"/>
    <w:rPr>
      <w:color w:val="AA610D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02D15"/>
    <w:rPr>
      <w:color w:val="8D412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02D15"/>
    <w:rPr>
      <w:color w:val="644030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02D15"/>
    <w:rPr>
      <w:color w:val="736141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02D15"/>
    <w:rPr>
      <w:color w:val="A29A4E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02D15"/>
    <w:rPr>
      <w:color w:val="6E7B62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02D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48312" w:themeColor="accent1"/>
        <w:bottom w:val="single" w:sz="8" w:space="0" w:color="E4831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D582C" w:themeColor="accent2"/>
        <w:bottom w:val="single" w:sz="8" w:space="0" w:color="BD582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65640" w:themeColor="accent3"/>
        <w:bottom w:val="single" w:sz="8" w:space="0" w:color="86564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8357" w:themeColor="accent4"/>
        <w:bottom w:val="single" w:sz="8" w:space="0" w:color="9B835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2BC80" w:themeColor="accent5"/>
        <w:bottom w:val="single" w:sz="8" w:space="0" w:color="C2BC8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A088" w:themeColor="accent6"/>
        <w:bottom w:val="single" w:sz="8" w:space="0" w:color="94A0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02D15"/>
    <w:tblPr>
      <w:tblStyleRowBandSize w:val="1"/>
      <w:tblStyleColBandSize w:val="1"/>
      <w:tblInd w:w="0" w:type="dxa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02D1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02D1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02D1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02D1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02D1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02D1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02D1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02D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02D1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602D15"/>
    <w:rPr>
      <w:color w:val="000000" w:themeColor="text1"/>
      <w:szCs w:val="18"/>
    </w:rPr>
  </w:style>
  <w:style w:type="paragraph" w:styleId="NormalWeb">
    <w:name w:val="Normal (Web)"/>
    <w:basedOn w:val="Normal"/>
    <w:uiPriority w:val="99"/>
    <w:semiHidden/>
    <w:unhideWhenUsed/>
    <w:rsid w:val="00602D1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02D1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02D15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02D15"/>
    <w:rPr>
      <w:color w:val="000000" w:themeColor="text1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02D15"/>
  </w:style>
  <w:style w:type="table" w:styleId="PlainTable1">
    <w:name w:val="Plain Table 1"/>
    <w:basedOn w:val="TableNormal"/>
    <w:uiPriority w:val="41"/>
    <w:rsid w:val="00602D1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602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02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02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02D15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2D15"/>
    <w:rPr>
      <w:rFonts w:ascii="Consolas" w:hAnsi="Consolas"/>
      <w:color w:val="000000" w:themeColor="text1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F03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F039C"/>
    <w:rPr>
      <w:i/>
      <w:iCs/>
      <w:color w:val="404040" w:themeColor="text1" w:themeTint="BF"/>
      <w:szCs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02D1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02D15"/>
    <w:rPr>
      <w:color w:val="000000" w:themeColor="text1"/>
      <w:szCs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02D15"/>
    <w:rPr>
      <w:color w:val="000000" w:themeColor="text1"/>
      <w:szCs w:val="18"/>
    </w:rPr>
  </w:style>
  <w:style w:type="character" w:styleId="Strong">
    <w:name w:val="Strong"/>
    <w:basedOn w:val="DefaultParagraphFont"/>
    <w:uiPriority w:val="22"/>
    <w:semiHidden/>
    <w:unhideWhenUsed/>
    <w:qFormat/>
    <w:rsid w:val="00602D15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rsid w:val="00602D1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F039C"/>
    <w:rPr>
      <w:caps w:val="0"/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02D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02D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02D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02D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02D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02D1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02D15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02D15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02D15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02D15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02D15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02D15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02D15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02D15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02D15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02D15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02D15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02D1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02D15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02D15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02D15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02D1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02D1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02D15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02D15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02D15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602D15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02D15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02D15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02D1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02D1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02D15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02D15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02D15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02D1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02D15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602D1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02D15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02D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02D1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02D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02D1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02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602D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02D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02D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602D15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0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602D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02D15"/>
  </w:style>
  <w:style w:type="paragraph" w:styleId="TOC2">
    <w:name w:val="toc 2"/>
    <w:basedOn w:val="Normal"/>
    <w:next w:val="Normal"/>
    <w:autoRedefine/>
    <w:uiPriority w:val="39"/>
    <w:semiHidden/>
    <w:unhideWhenUsed/>
    <w:rsid w:val="00602D15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02D15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02D15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02D15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02D15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02D15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02D15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02D15"/>
    <w:pPr>
      <w:ind w:left="1760"/>
    </w:pPr>
  </w:style>
  <w:style w:type="table" w:customStyle="1" w:styleId="Report">
    <w:name w:val="Report"/>
    <w:basedOn w:val="TableNormal"/>
    <w:uiPriority w:val="99"/>
    <w:rsid w:val="00EF16BE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  <w:i w:val="0"/>
        <w:color w:val="8D4121" w:themeColor="accent2" w:themeShade="BF"/>
      </w:rPr>
      <w:tblPr/>
      <w:trPr>
        <w:tblHeader/>
      </w:trPr>
    </w:tblStylePr>
    <w:tblStylePr w:type="firstCol">
      <w:rPr>
        <w:b w:val="0"/>
        <w:i w:val="0"/>
        <w:color w:val="8D4121" w:themeColor="accent2" w:themeShade="BF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urulhudas\AppData\Roaming\Microsoft\Templates\Employee%20status%20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9D491B42D4436FB8A91F4EA82DD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CBD5B-6EED-49E3-8608-57F7099F2122}"/>
      </w:docPartPr>
      <w:docPartBody>
        <w:p w:rsidR="00C62715" w:rsidRDefault="00564E22" w:rsidP="00564E22">
          <w:pPr>
            <w:pStyle w:val="D09D491B42D4436FB8A91F4EA82DD8D01"/>
          </w:pPr>
          <w:r w:rsidRPr="00FD37EB">
            <w:rPr>
              <w:rStyle w:val="PlaceholderText"/>
            </w:rPr>
            <w:t>Click here to enter text.</w:t>
          </w:r>
        </w:p>
      </w:docPartBody>
    </w:docPart>
    <w:docPart>
      <w:docPartPr>
        <w:name w:val="089DA4C9F4F14364A4C2533F047A4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CAD97-D2CD-4788-A401-64DCE4135F13}"/>
      </w:docPartPr>
      <w:docPartBody>
        <w:p w:rsidR="00C62715" w:rsidRDefault="00564E22" w:rsidP="00564E22">
          <w:pPr>
            <w:pStyle w:val="089DA4C9F4F14364A4C2533F047A42D11"/>
          </w:pPr>
          <w:r w:rsidRPr="00FD37EB">
            <w:rPr>
              <w:rStyle w:val="PlaceholderText"/>
            </w:rPr>
            <w:t>Click here to enter text.</w:t>
          </w:r>
        </w:p>
      </w:docPartBody>
    </w:docPart>
    <w:docPart>
      <w:docPartPr>
        <w:name w:val="E17A7E0B832B4F84A4EB8763289FD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C7CA4-CFCA-4D28-B861-63C3FA42DD14}"/>
      </w:docPartPr>
      <w:docPartBody>
        <w:p w:rsidR="00111A1A" w:rsidRDefault="00C81FA6" w:rsidP="00C81FA6">
          <w:pPr>
            <w:pStyle w:val="E17A7E0B832B4F84A4EB8763289FD792"/>
          </w:pPr>
          <w:r w:rsidRPr="00FD37EB">
            <w:rPr>
              <w:rStyle w:val="PlaceholderText"/>
            </w:rPr>
            <w:t>Click here to enter text.</w:t>
          </w:r>
        </w:p>
      </w:docPartBody>
    </w:docPart>
    <w:docPart>
      <w:docPartPr>
        <w:name w:val="985374DCAB5C4923BF65CC05A5C5D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331A7-C8E5-4034-AE8A-ED059AF41B14}"/>
      </w:docPartPr>
      <w:docPartBody>
        <w:p w:rsidR="00111A1A" w:rsidRDefault="00C81FA6" w:rsidP="00C81FA6">
          <w:pPr>
            <w:pStyle w:val="985374DCAB5C4923BF65CC05A5C5DE18"/>
          </w:pPr>
          <w:r w:rsidRPr="00FD37EB">
            <w:rPr>
              <w:rStyle w:val="PlaceholderText"/>
            </w:rPr>
            <w:t>Click here to enter a date.</w:t>
          </w:r>
        </w:p>
      </w:docPartBody>
    </w:docPart>
    <w:docPart>
      <w:docPartPr>
        <w:name w:val="4551A16E7FBE4EAC9817E69FC0AAF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0B3F5-E334-4C89-B0AA-FF86190052F9}"/>
      </w:docPartPr>
      <w:docPartBody>
        <w:p w:rsidR="00111A1A" w:rsidRDefault="00C81FA6" w:rsidP="00C81FA6">
          <w:pPr>
            <w:pStyle w:val="4551A16E7FBE4EAC9817E69FC0AAFD2F"/>
          </w:pPr>
          <w:r w:rsidRPr="00FD37EB">
            <w:rPr>
              <w:rStyle w:val="PlaceholderText"/>
            </w:rPr>
            <w:t>Click here to enter text.</w:t>
          </w:r>
        </w:p>
      </w:docPartBody>
    </w:docPart>
    <w:docPart>
      <w:docPartPr>
        <w:name w:val="A5B965A4BACA401388B210158C3E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761D1-899C-491C-B50B-51A0AAFBB061}"/>
      </w:docPartPr>
      <w:docPartBody>
        <w:p w:rsidR="00111A1A" w:rsidRDefault="00C81FA6" w:rsidP="00C81FA6">
          <w:pPr>
            <w:pStyle w:val="A5B965A4BACA401388B210158C3EC11F"/>
          </w:pPr>
          <w:r w:rsidRPr="00FD37EB">
            <w:rPr>
              <w:rStyle w:val="PlaceholderText"/>
            </w:rPr>
            <w:t>Choose an item.</w:t>
          </w:r>
        </w:p>
      </w:docPartBody>
    </w:docPart>
    <w:docPart>
      <w:docPartPr>
        <w:name w:val="A2C69E975DC84B53AFF47C8CB7027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CF102-3556-4952-87C7-810CF209F705}"/>
      </w:docPartPr>
      <w:docPartBody>
        <w:p w:rsidR="00111A1A" w:rsidRDefault="00C81FA6" w:rsidP="00C81FA6">
          <w:pPr>
            <w:pStyle w:val="A2C69E975DC84B53AFF47C8CB7027A83"/>
          </w:pPr>
          <w:r w:rsidRPr="00FD37EB">
            <w:rPr>
              <w:rStyle w:val="PlaceholderText"/>
            </w:rPr>
            <w:t>Click here to enter text.</w:t>
          </w:r>
        </w:p>
      </w:docPartBody>
    </w:docPart>
    <w:docPart>
      <w:docPartPr>
        <w:name w:val="96C26CE11119491EB5B5819BF1B05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DEBC3-4F5D-4154-AE9D-10817C20BEBC}"/>
      </w:docPartPr>
      <w:docPartBody>
        <w:p w:rsidR="00111A1A" w:rsidRDefault="00C81FA6" w:rsidP="00C81FA6">
          <w:pPr>
            <w:pStyle w:val="96C26CE11119491EB5B5819BF1B05B87"/>
          </w:pPr>
          <w:r w:rsidRPr="00FD37EB">
            <w:rPr>
              <w:rStyle w:val="PlaceholderText"/>
            </w:rPr>
            <w:t>Click here to enter text.</w:t>
          </w:r>
        </w:p>
      </w:docPartBody>
    </w:docPart>
    <w:docPart>
      <w:docPartPr>
        <w:name w:val="3FB6EC9A58044B0B83B80FDEF7BE5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DF3FA-3E42-458A-AD59-EAF14A8ED44B}"/>
      </w:docPartPr>
      <w:docPartBody>
        <w:p w:rsidR="00111A1A" w:rsidRDefault="00C81FA6" w:rsidP="00C81FA6">
          <w:pPr>
            <w:pStyle w:val="3FB6EC9A58044B0B83B80FDEF7BE5043"/>
          </w:pPr>
          <w:r w:rsidRPr="00FD37EB">
            <w:rPr>
              <w:rStyle w:val="PlaceholderText"/>
            </w:rPr>
            <w:t>Choose an item.</w:t>
          </w:r>
        </w:p>
      </w:docPartBody>
    </w:docPart>
    <w:docPart>
      <w:docPartPr>
        <w:name w:val="34F3672B7BB84947A4F05C02CEB22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91889-E9CA-4D46-A4A8-5C799E5278C6}"/>
      </w:docPartPr>
      <w:docPartBody>
        <w:p w:rsidR="00111A1A" w:rsidRDefault="00C81FA6" w:rsidP="00C81FA6">
          <w:pPr>
            <w:pStyle w:val="34F3672B7BB84947A4F05C02CEB22DDD"/>
          </w:pPr>
          <w:r w:rsidRPr="00FD37EB">
            <w:rPr>
              <w:rStyle w:val="PlaceholderText"/>
            </w:rPr>
            <w:t>Click here to enter text.</w:t>
          </w:r>
        </w:p>
      </w:docPartBody>
    </w:docPart>
    <w:docPart>
      <w:docPartPr>
        <w:name w:val="8880E54BAE8E475DB8BE0B6C7549E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27448-38F1-469F-AC2C-14984A40D117}"/>
      </w:docPartPr>
      <w:docPartBody>
        <w:p w:rsidR="00111A1A" w:rsidRDefault="00C81FA6" w:rsidP="00C81FA6">
          <w:pPr>
            <w:pStyle w:val="8880E54BAE8E475DB8BE0B6C7549EBB5"/>
          </w:pPr>
          <w:r w:rsidRPr="00FD37EB">
            <w:rPr>
              <w:rStyle w:val="PlaceholderText"/>
            </w:rPr>
            <w:t>Click here to enter text.</w:t>
          </w:r>
        </w:p>
      </w:docPartBody>
    </w:docPart>
    <w:docPart>
      <w:docPartPr>
        <w:name w:val="D89DD4F6B4D14B12899744CDDB7BE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7D650-6A38-4BEE-9EB7-E0013C8D3FB6}"/>
      </w:docPartPr>
      <w:docPartBody>
        <w:p w:rsidR="00111A1A" w:rsidRDefault="00C81FA6" w:rsidP="00C81FA6">
          <w:pPr>
            <w:pStyle w:val="D89DD4F6B4D14B12899744CDDB7BE9B5"/>
          </w:pPr>
          <w:r w:rsidRPr="00FD37EB">
            <w:rPr>
              <w:rStyle w:val="PlaceholderText"/>
            </w:rPr>
            <w:t>Click here to enter text.</w:t>
          </w:r>
        </w:p>
      </w:docPartBody>
    </w:docPart>
    <w:docPart>
      <w:docPartPr>
        <w:name w:val="BE77367EF6E04FDE8D9DC033E101A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A4087-95DD-4433-AE29-FE0F623D8632}"/>
      </w:docPartPr>
      <w:docPartBody>
        <w:p w:rsidR="00111A1A" w:rsidRDefault="00C81FA6" w:rsidP="00C81FA6">
          <w:pPr>
            <w:pStyle w:val="BE77367EF6E04FDE8D9DC033E101AB38"/>
          </w:pPr>
          <w:r w:rsidRPr="00FD37EB">
            <w:rPr>
              <w:rStyle w:val="PlaceholderText"/>
            </w:rPr>
            <w:t>Click here to enter text.</w:t>
          </w:r>
        </w:p>
      </w:docPartBody>
    </w:docPart>
    <w:docPart>
      <w:docPartPr>
        <w:name w:val="B30FA48DDEEB4BD19033FEC2A1EE2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8C5B6-A076-49AD-A59D-FAF0CD272BF0}"/>
      </w:docPartPr>
      <w:docPartBody>
        <w:p w:rsidR="00111A1A" w:rsidRDefault="00C81FA6" w:rsidP="00C81FA6">
          <w:pPr>
            <w:pStyle w:val="B30FA48DDEEB4BD19033FEC2A1EE2665"/>
          </w:pPr>
          <w:r w:rsidRPr="00FD37EB">
            <w:rPr>
              <w:rStyle w:val="PlaceholderText"/>
            </w:rPr>
            <w:t>Click here to enter a date.</w:t>
          </w:r>
        </w:p>
      </w:docPartBody>
    </w:docPart>
    <w:docPart>
      <w:docPartPr>
        <w:name w:val="61CF23C0239A425EBD805FB7C55A6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97021-D09D-4D2B-9AF3-82780BEF3742}"/>
      </w:docPartPr>
      <w:docPartBody>
        <w:p w:rsidR="00111A1A" w:rsidRDefault="00C81FA6" w:rsidP="00C81FA6">
          <w:pPr>
            <w:pStyle w:val="61CF23C0239A425EBD805FB7C55A6998"/>
          </w:pPr>
          <w:r w:rsidRPr="00FD37EB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22"/>
    <w:rsid w:val="00111A1A"/>
    <w:rsid w:val="002751CB"/>
    <w:rsid w:val="0044126A"/>
    <w:rsid w:val="004C485D"/>
    <w:rsid w:val="00564E22"/>
    <w:rsid w:val="00787AAA"/>
    <w:rsid w:val="00C62715"/>
    <w:rsid w:val="00C81FA6"/>
    <w:rsid w:val="00CD08AC"/>
    <w:rsid w:val="00CD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71DFD4E95B4C4B8F5703C1D09B06ED">
    <w:name w:val="9371DFD4E95B4C4B8F5703C1D09B06ED"/>
  </w:style>
  <w:style w:type="paragraph" w:customStyle="1" w:styleId="E0DDFD352E084372A3F183A17D55F316">
    <w:name w:val="E0DDFD352E084372A3F183A17D55F316"/>
  </w:style>
  <w:style w:type="paragraph" w:customStyle="1" w:styleId="7A33FBE18946473E9AEADE37C7FF341C">
    <w:name w:val="7A33FBE18946473E9AEADE37C7FF341C"/>
  </w:style>
  <w:style w:type="paragraph" w:customStyle="1" w:styleId="BC99C273E78B432A966453C3F8D638AB">
    <w:name w:val="BC99C273E78B432A966453C3F8D638AB"/>
  </w:style>
  <w:style w:type="paragraph" w:customStyle="1" w:styleId="749880B9495C4340803D1E5BE048D45A">
    <w:name w:val="749880B9495C4340803D1E5BE048D45A"/>
  </w:style>
  <w:style w:type="paragraph" w:customStyle="1" w:styleId="B4C3A4DF9426431A95A989127A45D861">
    <w:name w:val="B4C3A4DF9426431A95A989127A45D861"/>
  </w:style>
  <w:style w:type="paragraph" w:customStyle="1" w:styleId="4EF93C52421245DCB3CEAADEF8A825C7">
    <w:name w:val="4EF93C52421245DCB3CEAADEF8A825C7"/>
  </w:style>
  <w:style w:type="paragraph" w:customStyle="1" w:styleId="805EFF4CF5264AF6A703078539A28B58">
    <w:name w:val="805EFF4CF5264AF6A703078539A28B58"/>
  </w:style>
  <w:style w:type="paragraph" w:customStyle="1" w:styleId="F190DE23531B42B888B3553FB8450D3C">
    <w:name w:val="F190DE23531B42B888B3553FB8450D3C"/>
  </w:style>
  <w:style w:type="paragraph" w:customStyle="1" w:styleId="FE731F24170B4284A4F59FA3D8464C88">
    <w:name w:val="FE731F24170B4284A4F59FA3D8464C88"/>
  </w:style>
  <w:style w:type="paragraph" w:customStyle="1" w:styleId="D53BAD6C8F2C4049B7C43D5EF05730D2">
    <w:name w:val="D53BAD6C8F2C4049B7C43D5EF05730D2"/>
  </w:style>
  <w:style w:type="paragraph" w:customStyle="1" w:styleId="5171BA1F65A8435CB8AB58F003B3DDB1">
    <w:name w:val="5171BA1F65A8435CB8AB58F003B3DDB1"/>
  </w:style>
  <w:style w:type="paragraph" w:customStyle="1" w:styleId="2AD023AAC9F94541A6F590F4CD1BE9D6">
    <w:name w:val="2AD023AAC9F94541A6F590F4CD1BE9D6"/>
  </w:style>
  <w:style w:type="paragraph" w:customStyle="1" w:styleId="4F387E386E0B4923927248E23694222E">
    <w:name w:val="4F387E386E0B4923927248E23694222E"/>
  </w:style>
  <w:style w:type="paragraph" w:customStyle="1" w:styleId="FA3B012DCEF34550955B2102AFA22195">
    <w:name w:val="FA3B012DCEF34550955B2102AFA22195"/>
  </w:style>
  <w:style w:type="paragraph" w:customStyle="1" w:styleId="3F2A1527917B429DA46FFC53A4BABF37">
    <w:name w:val="3F2A1527917B429DA46FFC53A4BABF37"/>
  </w:style>
  <w:style w:type="paragraph" w:customStyle="1" w:styleId="2C560672CDD64D75A41A90764BF4EF9A">
    <w:name w:val="2C560672CDD64D75A41A90764BF4EF9A"/>
  </w:style>
  <w:style w:type="paragraph" w:customStyle="1" w:styleId="BBF8AB40FE1B4854B31759968924774B">
    <w:name w:val="BBF8AB40FE1B4854B31759968924774B"/>
  </w:style>
  <w:style w:type="paragraph" w:customStyle="1" w:styleId="A16E6C9D5F9243409893ABD7C7D128C2">
    <w:name w:val="A16E6C9D5F9243409893ABD7C7D128C2"/>
  </w:style>
  <w:style w:type="paragraph" w:customStyle="1" w:styleId="684B3199E3084DA09B68100834497D74">
    <w:name w:val="684B3199E3084DA09B68100834497D74"/>
  </w:style>
  <w:style w:type="paragraph" w:customStyle="1" w:styleId="488606B2A67847739BB6DDB307095F8A">
    <w:name w:val="488606B2A67847739BB6DDB307095F8A"/>
  </w:style>
  <w:style w:type="paragraph" w:customStyle="1" w:styleId="807A46B71ADE44BEB32455303E19DED7">
    <w:name w:val="807A46B71ADE44BEB32455303E19DED7"/>
  </w:style>
  <w:style w:type="paragraph" w:customStyle="1" w:styleId="9F34F0924670422F82FE1DD25CF43BF7">
    <w:name w:val="9F34F0924670422F82FE1DD25CF43BF7"/>
  </w:style>
  <w:style w:type="paragraph" w:customStyle="1" w:styleId="EA175EC5EDCF4742A84C504A6D89E68E">
    <w:name w:val="EA175EC5EDCF4742A84C504A6D89E68E"/>
  </w:style>
  <w:style w:type="paragraph" w:customStyle="1" w:styleId="BA31D59025E1470F955709D337025941">
    <w:name w:val="BA31D59025E1470F955709D337025941"/>
  </w:style>
  <w:style w:type="paragraph" w:customStyle="1" w:styleId="0F009EAED62046138E85F14F1F655DAA">
    <w:name w:val="0F009EAED62046138E85F14F1F655DAA"/>
  </w:style>
  <w:style w:type="paragraph" w:customStyle="1" w:styleId="B691E38F838A49869A2593741134BAB2">
    <w:name w:val="B691E38F838A49869A2593741134BAB2"/>
  </w:style>
  <w:style w:type="paragraph" w:customStyle="1" w:styleId="D36395407C1F49FD93C756ED99ED6BC1">
    <w:name w:val="D36395407C1F49FD93C756ED99ED6BC1"/>
  </w:style>
  <w:style w:type="paragraph" w:customStyle="1" w:styleId="6051AADA8A584868A97016C97E927140">
    <w:name w:val="6051AADA8A584868A97016C97E927140"/>
  </w:style>
  <w:style w:type="paragraph" w:customStyle="1" w:styleId="DA39CEAE9BD347F6AED77AC12CBAF836">
    <w:name w:val="DA39CEAE9BD347F6AED77AC12CBAF836"/>
  </w:style>
  <w:style w:type="paragraph" w:customStyle="1" w:styleId="90672879EA4347A88406E676D7195974">
    <w:name w:val="90672879EA4347A88406E676D7195974"/>
  </w:style>
  <w:style w:type="paragraph" w:customStyle="1" w:styleId="687B67BF6CE948F68CA55EDC05D1847D">
    <w:name w:val="687B67BF6CE948F68CA55EDC05D1847D"/>
  </w:style>
  <w:style w:type="paragraph" w:customStyle="1" w:styleId="D6FE832D64974A059A948AD6D26DCB3E">
    <w:name w:val="D6FE832D64974A059A948AD6D26DCB3E"/>
  </w:style>
  <w:style w:type="paragraph" w:customStyle="1" w:styleId="E02C7963A0EC49119F61FA57CCBFBCBE">
    <w:name w:val="E02C7963A0EC49119F61FA57CCBFBCBE"/>
  </w:style>
  <w:style w:type="paragraph" w:customStyle="1" w:styleId="998A580AFD9E4949BD9C4E408FCB91AA">
    <w:name w:val="998A580AFD9E4949BD9C4E408FCB91AA"/>
  </w:style>
  <w:style w:type="paragraph" w:customStyle="1" w:styleId="F4D5E55A5BE0472096D7F0EB17FD1C56">
    <w:name w:val="F4D5E55A5BE0472096D7F0EB17FD1C56"/>
  </w:style>
  <w:style w:type="paragraph" w:customStyle="1" w:styleId="44F4C9C04903468CBD6ACC43A143C150">
    <w:name w:val="44F4C9C04903468CBD6ACC43A143C150"/>
  </w:style>
  <w:style w:type="paragraph" w:customStyle="1" w:styleId="7420D1CCE2F04B9189F879DBD1BF0EF2">
    <w:name w:val="7420D1CCE2F04B9189F879DBD1BF0EF2"/>
  </w:style>
  <w:style w:type="paragraph" w:customStyle="1" w:styleId="F546F8750358489DAB07242039615FB2">
    <w:name w:val="F546F8750358489DAB07242039615FB2"/>
  </w:style>
  <w:style w:type="paragraph" w:customStyle="1" w:styleId="6341432D866749C1A705CB2736B151CA">
    <w:name w:val="6341432D866749C1A705CB2736B151CA"/>
  </w:style>
  <w:style w:type="paragraph" w:customStyle="1" w:styleId="61277D4B5B1D426C97890376DAB6D7E3">
    <w:name w:val="61277D4B5B1D426C97890376DAB6D7E3"/>
  </w:style>
  <w:style w:type="paragraph" w:customStyle="1" w:styleId="6BF0A0F642DA49D0A649D8A547909C16">
    <w:name w:val="6BF0A0F642DA49D0A649D8A547909C16"/>
  </w:style>
  <w:style w:type="paragraph" w:customStyle="1" w:styleId="B78C3A72094B4274A5F2B65FBAE7EF3E">
    <w:name w:val="B78C3A72094B4274A5F2B65FBAE7EF3E"/>
  </w:style>
  <w:style w:type="paragraph" w:customStyle="1" w:styleId="2BC99A8D807A49AD88AF74B9069A75FE">
    <w:name w:val="2BC99A8D807A49AD88AF74B9069A75FE"/>
  </w:style>
  <w:style w:type="paragraph" w:customStyle="1" w:styleId="58FBE1EB23BE4705A3A533BE8D878B1C">
    <w:name w:val="58FBE1EB23BE4705A3A533BE8D878B1C"/>
  </w:style>
  <w:style w:type="paragraph" w:customStyle="1" w:styleId="E86697E0EA054AE5AD985B40EE3B78C6">
    <w:name w:val="E86697E0EA054AE5AD985B40EE3B78C6"/>
  </w:style>
  <w:style w:type="paragraph" w:customStyle="1" w:styleId="12286E9C90B54357BE2250681439CF5C">
    <w:name w:val="12286E9C90B54357BE2250681439CF5C"/>
  </w:style>
  <w:style w:type="paragraph" w:customStyle="1" w:styleId="BC133E3DA03B4156913D0D4578A7E232">
    <w:name w:val="BC133E3DA03B4156913D0D4578A7E232"/>
  </w:style>
  <w:style w:type="paragraph" w:customStyle="1" w:styleId="9446713EE2C84CF2AD39DB5C29D4C9C7">
    <w:name w:val="9446713EE2C84CF2AD39DB5C29D4C9C7"/>
  </w:style>
  <w:style w:type="paragraph" w:customStyle="1" w:styleId="2217730B7B0844FA9680136D02B005E8">
    <w:name w:val="2217730B7B0844FA9680136D02B005E8"/>
  </w:style>
  <w:style w:type="paragraph" w:customStyle="1" w:styleId="A19A0E8AFCDC45649E2BBEA21B196510">
    <w:name w:val="A19A0E8AFCDC45649E2BBEA21B196510"/>
  </w:style>
  <w:style w:type="paragraph" w:customStyle="1" w:styleId="A7E88A2D130F4B85960C2801317C6AA6">
    <w:name w:val="A7E88A2D130F4B85960C2801317C6AA6"/>
  </w:style>
  <w:style w:type="paragraph" w:customStyle="1" w:styleId="6896E2D8925341F7881DA7239A5EA9FC">
    <w:name w:val="6896E2D8925341F7881DA7239A5EA9FC"/>
  </w:style>
  <w:style w:type="paragraph" w:customStyle="1" w:styleId="514630F6B5FF454BAC6CB8189318CB3B">
    <w:name w:val="514630F6B5FF454BAC6CB8189318CB3B"/>
  </w:style>
  <w:style w:type="paragraph" w:customStyle="1" w:styleId="D36FC19864394D3EBD31BA5516DB23E7">
    <w:name w:val="D36FC19864394D3EBD31BA5516DB23E7"/>
  </w:style>
  <w:style w:type="paragraph" w:customStyle="1" w:styleId="A647161A278B45F9827A88030A4D413E">
    <w:name w:val="A647161A278B45F9827A88030A4D413E"/>
  </w:style>
  <w:style w:type="paragraph" w:customStyle="1" w:styleId="0CD6009D9B584B5A8FA5C04D042E0A42">
    <w:name w:val="0CD6009D9B584B5A8FA5C04D042E0A42"/>
  </w:style>
  <w:style w:type="paragraph" w:customStyle="1" w:styleId="88A6F0E50DD34D4099F5C68647DEEE99">
    <w:name w:val="88A6F0E50DD34D4099F5C68647DEEE99"/>
  </w:style>
  <w:style w:type="paragraph" w:customStyle="1" w:styleId="B04B084222274F89ABBCD54483EE4A6E">
    <w:name w:val="B04B084222274F89ABBCD54483EE4A6E"/>
  </w:style>
  <w:style w:type="paragraph" w:customStyle="1" w:styleId="C78B732D37484F6893FFF1A4EA855CEC">
    <w:name w:val="C78B732D37484F6893FFF1A4EA855CEC"/>
  </w:style>
  <w:style w:type="paragraph" w:customStyle="1" w:styleId="8296A8C1D7B947EF92D916B3977DEF66">
    <w:name w:val="8296A8C1D7B947EF92D916B3977DEF66"/>
  </w:style>
  <w:style w:type="paragraph" w:customStyle="1" w:styleId="48E434D497EB4DECAA67EFACD4D16506">
    <w:name w:val="48E434D497EB4DECAA67EFACD4D16506"/>
  </w:style>
  <w:style w:type="paragraph" w:customStyle="1" w:styleId="DEF46BD15F1445D3B24E86F611A3A5A2">
    <w:name w:val="DEF46BD15F1445D3B24E86F611A3A5A2"/>
  </w:style>
  <w:style w:type="paragraph" w:customStyle="1" w:styleId="E6C0F1C73AE24AB38E4E27A2DBCCDCD8">
    <w:name w:val="E6C0F1C73AE24AB38E4E27A2DBCCDCD8"/>
    <w:rsid w:val="00564E22"/>
  </w:style>
  <w:style w:type="paragraph" w:customStyle="1" w:styleId="56810F38CD44409BA033828A711E2136">
    <w:name w:val="56810F38CD44409BA033828A711E2136"/>
    <w:rsid w:val="00564E22"/>
  </w:style>
  <w:style w:type="character" w:styleId="PlaceholderText">
    <w:name w:val="Placeholder Text"/>
    <w:basedOn w:val="DefaultParagraphFont"/>
    <w:uiPriority w:val="99"/>
    <w:semiHidden/>
    <w:rsid w:val="00C81FA6"/>
    <w:rPr>
      <w:color w:val="808080"/>
    </w:rPr>
  </w:style>
  <w:style w:type="paragraph" w:customStyle="1" w:styleId="0EC977BAE23A4F26B5C85E66709099CA">
    <w:name w:val="0EC977BAE23A4F26B5C85E66709099CA"/>
    <w:rsid w:val="00564E22"/>
  </w:style>
  <w:style w:type="paragraph" w:customStyle="1" w:styleId="973B50EAD3D14EA9B5AC5CB3F419D8CE">
    <w:name w:val="973B50EAD3D14EA9B5AC5CB3F419D8CE"/>
    <w:rsid w:val="00564E22"/>
  </w:style>
  <w:style w:type="paragraph" w:customStyle="1" w:styleId="C4B81D7E78D948E181B042107BB872FD">
    <w:name w:val="C4B81D7E78D948E181B042107BB872FD"/>
    <w:rsid w:val="00564E22"/>
  </w:style>
  <w:style w:type="paragraph" w:customStyle="1" w:styleId="A71F6DC916D14978BE2F385136B50896">
    <w:name w:val="A71F6DC916D14978BE2F385136B50896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0E6F98D0B0D24F13B509E4687F0C6A08">
    <w:name w:val="0E6F98D0B0D24F13B509E4687F0C6A08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27F53CA785314317A47CF6EE061D059E">
    <w:name w:val="27F53CA785314317A47CF6EE061D059E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799B56BBC96C4199B09353A56955D40E">
    <w:name w:val="799B56BBC96C4199B09353A56955D40E"/>
    <w:rsid w:val="00564E22"/>
    <w:pPr>
      <w:spacing w:before="100" w:after="10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Cs w:val="18"/>
      <w:lang w:val="en-US" w:eastAsia="ja-JP"/>
    </w:rPr>
  </w:style>
  <w:style w:type="paragraph" w:customStyle="1" w:styleId="771B46A0C24E45A69CF4B914B206A0FD">
    <w:name w:val="771B46A0C24E45A69CF4B914B206A0FD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D4D932E655104F95BA8AC3666CE8174E">
    <w:name w:val="D4D932E655104F95BA8AC3666CE8174E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182941EF539947D28B86CCBC271AE4C8">
    <w:name w:val="182941EF539947D28B86CCBC271AE4C8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D09D491B42D4436FB8A91F4EA82DD8D0">
    <w:name w:val="D09D491B42D4436FB8A91F4EA82DD8D0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089DA4C9F4F14364A4C2533F047A42D1">
    <w:name w:val="089DA4C9F4F14364A4C2533F047A42D1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CB4E9FAAF03B4346A03A0193631E5C7C">
    <w:name w:val="CB4E9FAAF03B4346A03A0193631E5C7C"/>
    <w:rsid w:val="00564E22"/>
  </w:style>
  <w:style w:type="paragraph" w:customStyle="1" w:styleId="05B9BD34E78D4BEE9B29B22A86345A58">
    <w:name w:val="05B9BD34E78D4BEE9B29B22A86345A58"/>
    <w:rsid w:val="00564E22"/>
  </w:style>
  <w:style w:type="paragraph" w:customStyle="1" w:styleId="66A2CA727B61472DBB73F18ED55BE714">
    <w:name w:val="66A2CA727B61472DBB73F18ED55BE714"/>
    <w:rsid w:val="00564E22"/>
  </w:style>
  <w:style w:type="paragraph" w:customStyle="1" w:styleId="2BCDAE31835F40B7BDC4B9D487085693">
    <w:name w:val="2BCDAE31835F40B7BDC4B9D487085693"/>
    <w:rsid w:val="00564E22"/>
  </w:style>
  <w:style w:type="paragraph" w:customStyle="1" w:styleId="E16DA826CF5B48E0892BE9FE6C48E5C9">
    <w:name w:val="E16DA826CF5B48E0892BE9FE6C48E5C9"/>
    <w:rsid w:val="00564E22"/>
  </w:style>
  <w:style w:type="paragraph" w:customStyle="1" w:styleId="EF821DCAB1A84779969B442321D7A740">
    <w:name w:val="EF821DCAB1A84779969B442321D7A740"/>
    <w:rsid w:val="00564E22"/>
  </w:style>
  <w:style w:type="paragraph" w:customStyle="1" w:styleId="50BE8716C7F0457F9F990BB79A31E132">
    <w:name w:val="50BE8716C7F0457F9F990BB79A31E132"/>
    <w:rsid w:val="00564E22"/>
  </w:style>
  <w:style w:type="paragraph" w:customStyle="1" w:styleId="9BAE47E79E7A41D1ACF59626D0CAC89A">
    <w:name w:val="9BAE47E79E7A41D1ACF59626D0CAC89A"/>
    <w:rsid w:val="00564E22"/>
  </w:style>
  <w:style w:type="paragraph" w:customStyle="1" w:styleId="5B3537C5CB654A85917DAE3A73C2A017">
    <w:name w:val="5B3537C5CB654A85917DAE3A73C2A017"/>
    <w:rsid w:val="00564E22"/>
  </w:style>
  <w:style w:type="paragraph" w:customStyle="1" w:styleId="A71F6DC916D14978BE2F385136B508961">
    <w:name w:val="A71F6DC916D14978BE2F385136B508961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38525D04C75D46859BB9CF92BAEB0DCF">
    <w:name w:val="38525D04C75D46859BB9CF92BAEB0DCF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27F53CA785314317A47CF6EE061D059E1">
    <w:name w:val="27F53CA785314317A47CF6EE061D059E1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799B56BBC96C4199B09353A56955D40E1">
    <w:name w:val="799B56BBC96C4199B09353A56955D40E1"/>
    <w:rsid w:val="00564E22"/>
    <w:pPr>
      <w:spacing w:before="100" w:after="10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Cs w:val="18"/>
      <w:lang w:val="en-US" w:eastAsia="ja-JP"/>
    </w:rPr>
  </w:style>
  <w:style w:type="paragraph" w:customStyle="1" w:styleId="771B46A0C24E45A69CF4B914B206A0FD1">
    <w:name w:val="771B46A0C24E45A69CF4B914B206A0FD1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D4D932E655104F95BA8AC3666CE8174E1">
    <w:name w:val="D4D932E655104F95BA8AC3666CE8174E1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182941EF539947D28B86CCBC271AE4C81">
    <w:name w:val="182941EF539947D28B86CCBC271AE4C81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D09D491B42D4436FB8A91F4EA82DD8D01">
    <w:name w:val="D09D491B42D4436FB8A91F4EA82DD8D01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089DA4C9F4F14364A4C2533F047A42D11">
    <w:name w:val="089DA4C9F4F14364A4C2533F047A42D11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CDB5DF243E8D402B866F4BBCEA004AF5">
    <w:name w:val="CDB5DF243E8D402B866F4BBCEA004AF5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44832B0CA0F34D1FA65918019F548974">
    <w:name w:val="44832B0CA0F34D1FA65918019F548974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5FC50663593E4BB6A906964B5CE6D535">
    <w:name w:val="5FC50663593E4BB6A906964B5CE6D535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F69679207527468B807BC2A9F02108AF">
    <w:name w:val="F69679207527468B807BC2A9F02108AF"/>
    <w:rsid w:val="00564E22"/>
    <w:pPr>
      <w:spacing w:before="100" w:after="100" w:line="240" w:lineRule="auto"/>
    </w:pPr>
    <w:rPr>
      <w:szCs w:val="18"/>
      <w:lang w:val="en-US" w:eastAsia="ja-JP"/>
    </w:rPr>
  </w:style>
  <w:style w:type="paragraph" w:customStyle="1" w:styleId="01DA6454F5784166A90774FC3BFBA8C8">
    <w:name w:val="01DA6454F5784166A90774FC3BFBA8C8"/>
    <w:rsid w:val="00C81FA6"/>
  </w:style>
  <w:style w:type="paragraph" w:customStyle="1" w:styleId="3997A6DC4AB0464E8703D4DB10810431">
    <w:name w:val="3997A6DC4AB0464E8703D4DB10810431"/>
    <w:rsid w:val="00C81FA6"/>
  </w:style>
  <w:style w:type="paragraph" w:customStyle="1" w:styleId="3326A2C1F40C494080B8602100DD5750">
    <w:name w:val="3326A2C1F40C494080B8602100DD5750"/>
    <w:rsid w:val="00C81FA6"/>
  </w:style>
  <w:style w:type="paragraph" w:customStyle="1" w:styleId="E17A7E0B832B4F84A4EB8763289FD792">
    <w:name w:val="E17A7E0B832B4F84A4EB8763289FD792"/>
    <w:rsid w:val="00C81FA6"/>
  </w:style>
  <w:style w:type="paragraph" w:customStyle="1" w:styleId="985374DCAB5C4923BF65CC05A5C5DE18">
    <w:name w:val="985374DCAB5C4923BF65CC05A5C5DE18"/>
    <w:rsid w:val="00C81FA6"/>
  </w:style>
  <w:style w:type="paragraph" w:customStyle="1" w:styleId="4551A16E7FBE4EAC9817E69FC0AAFD2F">
    <w:name w:val="4551A16E7FBE4EAC9817E69FC0AAFD2F"/>
    <w:rsid w:val="00C81FA6"/>
  </w:style>
  <w:style w:type="paragraph" w:customStyle="1" w:styleId="A5B965A4BACA401388B210158C3EC11F">
    <w:name w:val="A5B965A4BACA401388B210158C3EC11F"/>
    <w:rsid w:val="00C81FA6"/>
  </w:style>
  <w:style w:type="paragraph" w:customStyle="1" w:styleId="A2C69E975DC84B53AFF47C8CB7027A83">
    <w:name w:val="A2C69E975DC84B53AFF47C8CB7027A83"/>
    <w:rsid w:val="00C81FA6"/>
  </w:style>
  <w:style w:type="paragraph" w:customStyle="1" w:styleId="96C26CE11119491EB5B5819BF1B05B87">
    <w:name w:val="96C26CE11119491EB5B5819BF1B05B87"/>
    <w:rsid w:val="00C81FA6"/>
  </w:style>
  <w:style w:type="paragraph" w:customStyle="1" w:styleId="3FB6EC9A58044B0B83B80FDEF7BE5043">
    <w:name w:val="3FB6EC9A58044B0B83B80FDEF7BE5043"/>
    <w:rsid w:val="00C81FA6"/>
  </w:style>
  <w:style w:type="paragraph" w:customStyle="1" w:styleId="34F3672B7BB84947A4F05C02CEB22DDD">
    <w:name w:val="34F3672B7BB84947A4F05C02CEB22DDD"/>
    <w:rsid w:val="00C81FA6"/>
  </w:style>
  <w:style w:type="paragraph" w:customStyle="1" w:styleId="278D452350154755A9C0884A37AFD82F">
    <w:name w:val="278D452350154755A9C0884A37AFD82F"/>
    <w:rsid w:val="00C81FA6"/>
  </w:style>
  <w:style w:type="paragraph" w:customStyle="1" w:styleId="02E0B601BD9D47779225099817C969EA">
    <w:name w:val="02E0B601BD9D47779225099817C969EA"/>
    <w:rsid w:val="00C81FA6"/>
  </w:style>
  <w:style w:type="paragraph" w:customStyle="1" w:styleId="42DA54FDDB444AF5B8C42C364BAC8F45">
    <w:name w:val="42DA54FDDB444AF5B8C42C364BAC8F45"/>
    <w:rsid w:val="00C81FA6"/>
  </w:style>
  <w:style w:type="paragraph" w:customStyle="1" w:styleId="F0B426D0B8C74EA79825FAFE7873FDA3">
    <w:name w:val="F0B426D0B8C74EA79825FAFE7873FDA3"/>
    <w:rsid w:val="00C81FA6"/>
  </w:style>
  <w:style w:type="paragraph" w:customStyle="1" w:styleId="749256BD1C7742CDB55EB4BBA73EBA88">
    <w:name w:val="749256BD1C7742CDB55EB4BBA73EBA88"/>
    <w:rsid w:val="00C81FA6"/>
  </w:style>
  <w:style w:type="paragraph" w:customStyle="1" w:styleId="8880E54BAE8E475DB8BE0B6C7549EBB5">
    <w:name w:val="8880E54BAE8E475DB8BE0B6C7549EBB5"/>
    <w:rsid w:val="00C81FA6"/>
  </w:style>
  <w:style w:type="paragraph" w:customStyle="1" w:styleId="D89DD4F6B4D14B12899744CDDB7BE9B5">
    <w:name w:val="D89DD4F6B4D14B12899744CDDB7BE9B5"/>
    <w:rsid w:val="00C81FA6"/>
  </w:style>
  <w:style w:type="paragraph" w:customStyle="1" w:styleId="BE77367EF6E04FDE8D9DC033E101AB38">
    <w:name w:val="BE77367EF6E04FDE8D9DC033E101AB38"/>
    <w:rsid w:val="00C81FA6"/>
  </w:style>
  <w:style w:type="paragraph" w:customStyle="1" w:styleId="B30FA48DDEEB4BD19033FEC2A1EE2665">
    <w:name w:val="B30FA48DDEEB4BD19033FEC2A1EE2665"/>
    <w:rsid w:val="00C81FA6"/>
  </w:style>
  <w:style w:type="paragraph" w:customStyle="1" w:styleId="61CF23C0239A425EBD805FB7C55A6998">
    <w:name w:val="61CF23C0239A425EBD805FB7C55A6998"/>
    <w:rsid w:val="00C81F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F736C-B58A-4688-BE6C-58CCB044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status report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Siti Nurulhuda Sahran - Integrity &amp; Governance</dc:creator>
  <cp:lastModifiedBy>Angelena A/P A. Joseph - Compliance, BIMB Invest</cp:lastModifiedBy>
  <cp:revision>3</cp:revision>
  <cp:lastPrinted>2021-01-16T09:31:00Z</cp:lastPrinted>
  <dcterms:created xsi:type="dcterms:W3CDTF">2021-03-15T03:38:00Z</dcterms:created>
  <dcterms:modified xsi:type="dcterms:W3CDTF">2021-03-15T03:39:00Z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